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652" w:rsidRDefault="00F94DA8" w:rsidP="00B82E1A">
      <w:pPr>
        <w:ind w:left="180" w:firstLine="90"/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1078B59C" wp14:editId="01DBDA79">
            <wp:simplePos x="0" y="0"/>
            <wp:positionH relativeFrom="page">
              <wp:posOffset>6677025</wp:posOffset>
            </wp:positionH>
            <wp:positionV relativeFrom="page">
              <wp:posOffset>228600</wp:posOffset>
            </wp:positionV>
            <wp:extent cx="3266440" cy="1990725"/>
            <wp:effectExtent l="0" t="0" r="0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than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C0F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D1BCA65" wp14:editId="0E307636">
                <wp:simplePos x="0" y="0"/>
                <wp:positionH relativeFrom="column">
                  <wp:posOffset>4617403</wp:posOffset>
                </wp:positionH>
                <wp:positionV relativeFrom="paragraph">
                  <wp:posOffset>-1218248</wp:posOffset>
                </wp:positionV>
                <wp:extent cx="1678306" cy="913450"/>
                <wp:effectExtent l="1588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78306" cy="91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2B1" w:rsidRDefault="00D07C0F" w:rsidP="00D1187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</w:rPr>
                              <w:t>SPACE LIMITED</w:t>
                            </w:r>
                          </w:p>
                          <w:p w:rsidR="00D07C0F" w:rsidRPr="00754926" w:rsidRDefault="00D07C0F" w:rsidP="00D1187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</w:rPr>
                              <w:t>Register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6pt;margin-top:-95.95pt;width:132.15pt;height:71.95pt;rotation:-90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" filled="f" stroked="f">
                <v:textbox>
                  <w:txbxContent>
                    <w:p w:rsidR="00EF12B1" w:rsidRDefault="00D07C0F" w:rsidP="00D11876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</w:rPr>
                        <w:t>SPACE LIMITED</w:t>
                      </w:r>
                    </w:p>
                    <w:p w:rsidR="00D07C0F" w:rsidRPr="00754926" w:rsidRDefault="00D07C0F" w:rsidP="00D11876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</w:rPr>
                        <w:t>Register Now!</w:t>
                      </w:r>
                    </w:p>
                  </w:txbxContent>
                </v:textbox>
              </v:shape>
            </w:pict>
          </mc:Fallback>
        </mc:AlternateContent>
      </w:r>
      <w:r w:rsidR="00D07C0F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433B035" wp14:editId="7DFBE31A">
                <wp:simplePos x="0" y="0"/>
                <wp:positionH relativeFrom="column">
                  <wp:posOffset>3129915</wp:posOffset>
                </wp:positionH>
                <wp:positionV relativeFrom="paragraph">
                  <wp:posOffset>-3122930</wp:posOffset>
                </wp:positionV>
                <wp:extent cx="1588770" cy="970915"/>
                <wp:effectExtent l="4127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8877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333" w:rsidRDefault="006A7333" w:rsidP="006A73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12B1">
                              <w:rPr>
                                <w:sz w:val="16"/>
                                <w:szCs w:val="16"/>
                              </w:rPr>
                              <w:t>Penny Lane Schools</w:t>
                            </w:r>
                          </w:p>
                          <w:p w:rsidR="00D07C0F" w:rsidRPr="00EF12B1" w:rsidRDefault="00D07C0F" w:rsidP="006A73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Administration Office</w:t>
                            </w:r>
                          </w:p>
                          <w:p w:rsidR="006A7333" w:rsidRPr="00EF12B1" w:rsidRDefault="006A7333" w:rsidP="006A73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12B1">
                              <w:rPr>
                                <w:sz w:val="16"/>
                                <w:szCs w:val="16"/>
                              </w:rPr>
                              <w:t>10255 Ridgeland Ave.</w:t>
                            </w:r>
                          </w:p>
                          <w:p w:rsidR="006A7333" w:rsidRPr="00EF12B1" w:rsidRDefault="006A7333" w:rsidP="006A733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F12B1">
                              <w:rPr>
                                <w:sz w:val="16"/>
                                <w:szCs w:val="16"/>
                              </w:rPr>
                              <w:t>Chicago Ridge, IL 60415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6.45pt;margin-top:-245.9pt;width:125.1pt;height:76.45pt;rotation:-90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" filled="f" stroked="f">
                <v:textbox>
                  <w:txbxContent>
                    <w:p w:rsidR="006A7333" w:rsidRDefault="006A7333" w:rsidP="006A73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12B1">
                        <w:rPr>
                          <w:sz w:val="16"/>
                          <w:szCs w:val="16"/>
                        </w:rPr>
                        <w:t>Penny Lane Schools</w:t>
                      </w:r>
                    </w:p>
                    <w:p w:rsidR="00D07C0F" w:rsidRPr="00EF12B1" w:rsidRDefault="00D07C0F" w:rsidP="006A73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Administration Office</w:t>
                      </w:r>
                    </w:p>
                    <w:p w:rsidR="006A7333" w:rsidRPr="00EF12B1" w:rsidRDefault="006A7333" w:rsidP="006A73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12B1">
                        <w:rPr>
                          <w:sz w:val="16"/>
                          <w:szCs w:val="16"/>
                        </w:rPr>
                        <w:t>10255 Ridgeland Ave.</w:t>
                      </w:r>
                    </w:p>
                    <w:p w:rsidR="006A7333" w:rsidRPr="00EF12B1" w:rsidRDefault="006A7333" w:rsidP="006A733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F12B1">
                        <w:rPr>
                          <w:sz w:val="16"/>
                          <w:szCs w:val="16"/>
                        </w:rPr>
                        <w:t>Chicago Ridge, IL 60415</w:t>
                      </w:r>
                    </w:p>
                  </w:txbxContent>
                </v:textbox>
              </v:shape>
            </w:pict>
          </mc:Fallback>
        </mc:AlternateContent>
      </w:r>
      <w:r w:rsidR="00D07C0F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3445468" wp14:editId="2F66EC47">
                <wp:simplePos x="0" y="0"/>
                <wp:positionH relativeFrom="page">
                  <wp:posOffset>4886325</wp:posOffset>
                </wp:positionH>
                <wp:positionV relativeFrom="page">
                  <wp:posOffset>5534025</wp:posOffset>
                </wp:positionV>
                <wp:extent cx="1390650" cy="1905000"/>
                <wp:effectExtent l="0" t="0" r="1905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905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384.75pt;margin-top:435.75pt;width:109.5pt;height:150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" fillcolor="#7030a0" strokecolor="#012639 [1604]" strokeweight="1pt">
                <w10:wrap anchorx="page" anchory="page"/>
              </v:rect>
            </w:pict>
          </mc:Fallback>
        </mc:AlternateContent>
      </w:r>
      <w:r w:rsidR="00E9278C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A83391C" wp14:editId="3732AE6E">
                <wp:simplePos x="0" y="0"/>
                <wp:positionH relativeFrom="column">
                  <wp:posOffset>6595110</wp:posOffset>
                </wp:positionH>
                <wp:positionV relativeFrom="paragraph">
                  <wp:posOffset>-11430</wp:posOffset>
                </wp:positionV>
                <wp:extent cx="2943225" cy="1403985"/>
                <wp:effectExtent l="0" t="0" r="0" b="254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A5" w:rsidRPr="00CE5EA5" w:rsidRDefault="00CE5EA5">
                            <w:pPr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CE5EA5">
                              <w:rPr>
                                <w:rFonts w:ascii="Arial Black" w:hAnsi="Arial Black"/>
                                <w:color w:val="7030A0"/>
                                <w:sz w:val="24"/>
                                <w:szCs w:val="24"/>
                              </w:rPr>
                              <w:t>www.PennyLaneSchools.com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19.3pt;margin-top:-.9pt;width:231.75pt;height:110.55pt;z-index:251776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" filled="f" stroked="f">
                <v:textbox style="mso-fit-shape-to-text:t">
                  <w:txbxContent>
                    <w:p w:rsidR="00CE5EA5" w:rsidRPr="00CE5EA5" w:rsidRDefault="00CE5EA5">
                      <w:pPr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</w:pPr>
                      <w:r w:rsidRPr="00CE5EA5">
                        <w:rPr>
                          <w:rFonts w:ascii="Arial Black" w:hAnsi="Arial Black"/>
                          <w:color w:val="7030A0"/>
                          <w:sz w:val="24"/>
                          <w:szCs w:val="24"/>
                        </w:rPr>
                        <w:t>www.PennyLaneSchools.com</w:t>
                      </w:r>
                    </w:p>
                  </w:txbxContent>
                </v:textbox>
              </v:shape>
            </w:pict>
          </mc:Fallback>
        </mc:AlternateContent>
      </w:r>
      <w:r w:rsidR="00E9278C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E5A81D6" wp14:editId="6133BA58">
                <wp:simplePos x="0" y="0"/>
                <wp:positionH relativeFrom="column">
                  <wp:posOffset>6882765</wp:posOffset>
                </wp:positionH>
                <wp:positionV relativeFrom="paragraph">
                  <wp:posOffset>-670560</wp:posOffset>
                </wp:positionV>
                <wp:extent cx="2266950" cy="78105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A5" w:rsidRDefault="00CE5EA5" w:rsidP="00CE5EA5">
                            <w:pPr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4527 Southwest Highway</w:t>
                            </w:r>
                          </w:p>
                          <w:p w:rsidR="00CE5EA5" w:rsidRPr="00447CFC" w:rsidRDefault="00CE5EA5" w:rsidP="00CE5EA5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708-424-1335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41.95pt;margin-top:-52.8pt;width:178.5pt;height:61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" filled="f" stroked="f">
                <v:textbox>
                  <w:txbxContent>
                    <w:p w:rsidR="00CE5EA5" w:rsidRDefault="00CE5EA5" w:rsidP="00CE5EA5">
                      <w:pPr>
                        <w:jc w:val="center"/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sz w:val="18"/>
                          <w:szCs w:val="18"/>
                        </w:rPr>
                        <w:t>4527 Southwest Highway</w:t>
                      </w:r>
                    </w:p>
                    <w:p w:rsidR="00CE5EA5" w:rsidRPr="00447CFC" w:rsidRDefault="00CE5EA5" w:rsidP="00CE5EA5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sz w:val="18"/>
                          <w:szCs w:val="18"/>
                        </w:rPr>
                        <w:t>708-424-1335</w:t>
                      </w:r>
                    </w:p>
                  </w:txbxContent>
                </v:textbox>
              </v:shape>
            </w:pict>
          </mc:Fallback>
        </mc:AlternateContent>
      </w:r>
      <w:r w:rsidR="00E9278C">
        <w:rPr>
          <w:noProof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 wp14:anchorId="1880A660" wp14:editId="1A7B73A4">
                <wp:simplePos x="0" y="0"/>
                <wp:positionH relativeFrom="page">
                  <wp:posOffset>7138035</wp:posOffset>
                </wp:positionH>
                <wp:positionV relativeFrom="page">
                  <wp:posOffset>6226175</wp:posOffset>
                </wp:positionV>
                <wp:extent cx="2177415" cy="809625"/>
                <wp:effectExtent l="0" t="0" r="0" b="9525"/>
                <wp:wrapNone/>
                <wp:docPr id="7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741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5141" w:rsidRPr="00C82ACB" w:rsidRDefault="00955141" w:rsidP="000A63AA">
                            <w:pPr>
                              <w:pStyle w:val="Heading4"/>
                              <w:spacing w:before="0"/>
                              <w:jc w:val="center"/>
                              <w:rPr>
                                <w:color w:val="auto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u w:val="single"/>
                              </w:rPr>
                              <w:t>Oak Lawn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28" type="#_x0000_t202" style="position:absolute;left:0;text-align:left;margin-left:562.05pt;margin-top:490.25pt;width:171.45pt;height:63.75pt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" stroked="f" strokeweight="0" insetpen="t">
                <v:shadow color="#ccc"/>
                <o:lock v:ext="edit" shapetype="t"/>
                <v:textbox inset="2.85pt,2.85pt,2.85pt,2.85pt">
                  <w:txbxContent>
                    <w:p w:rsidR="00955141" w:rsidRPr="00C82ACB" w:rsidRDefault="00955141" w:rsidP="000A63AA">
                      <w:pPr>
                        <w:pStyle w:val="Heading4"/>
                        <w:spacing w:before="0"/>
                        <w:jc w:val="center"/>
                        <w:rPr>
                          <w:color w:val="auto"/>
                          <w:sz w:val="40"/>
                          <w:u w:val="single"/>
                        </w:rPr>
                      </w:pPr>
                      <w:r>
                        <w:rPr>
                          <w:color w:val="auto"/>
                          <w:sz w:val="40"/>
                          <w:u w:val="single"/>
                        </w:rPr>
                        <w:t>Oak Lawn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278C"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D1007FD" wp14:editId="3B0F2B3C">
                <wp:simplePos x="0" y="0"/>
                <wp:positionH relativeFrom="column">
                  <wp:posOffset>6957060</wp:posOffset>
                </wp:positionH>
                <wp:positionV relativeFrom="paragraph">
                  <wp:posOffset>-1671955</wp:posOffset>
                </wp:positionV>
                <wp:extent cx="1962150" cy="55245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CFC" w:rsidRPr="00447CFC" w:rsidRDefault="00447CFC" w:rsidP="00447CFC">
                            <w:pPr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447CFC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10255 S. Ridgeland Ave</w:t>
                            </w:r>
                          </w:p>
                          <w:p w:rsidR="00447CFC" w:rsidRPr="00447CFC" w:rsidRDefault="00447CFC" w:rsidP="00447CFC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447CFC">
                              <w:rPr>
                                <w:rFonts w:ascii="Arial Black" w:hAnsi="Arial Black"/>
                              </w:rPr>
                              <w:t>708-425-4233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47.8pt;margin-top:-131.65pt;width:154.5pt;height:43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" filled="f" stroked="f">
                <v:textbox>
                  <w:txbxContent>
                    <w:p w:rsidR="00447CFC" w:rsidRPr="00447CFC" w:rsidRDefault="00447CFC" w:rsidP="00447CFC">
                      <w:pPr>
                        <w:jc w:val="center"/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 w:rsidRPr="00447CFC">
                        <w:rPr>
                          <w:rFonts w:ascii="Arial Black" w:hAnsi="Arial Black"/>
                          <w:sz w:val="18"/>
                          <w:szCs w:val="18"/>
                        </w:rPr>
                        <w:t>10255 S. Ridgeland Ave</w:t>
                      </w:r>
                    </w:p>
                    <w:p w:rsidR="00447CFC" w:rsidRPr="00447CFC" w:rsidRDefault="00447CFC" w:rsidP="00447CFC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447CFC">
                        <w:rPr>
                          <w:rFonts w:ascii="Arial Black" w:hAnsi="Arial Black"/>
                        </w:rPr>
                        <w:t>708-425-4233</w:t>
                      </w:r>
                    </w:p>
                  </w:txbxContent>
                </v:textbox>
              </v:shape>
            </w:pict>
          </mc:Fallback>
        </mc:AlternateContent>
      </w:r>
      <w:r w:rsidR="00E9278C">
        <w:rPr>
          <w:noProof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4FFA6AB9" wp14:editId="54DD1173">
                <wp:simplePos x="0" y="0"/>
                <wp:positionH relativeFrom="page">
                  <wp:posOffset>7132320</wp:posOffset>
                </wp:positionH>
                <wp:positionV relativeFrom="page">
                  <wp:posOffset>5274310</wp:posOffset>
                </wp:positionV>
                <wp:extent cx="2177415" cy="400050"/>
                <wp:effectExtent l="0" t="0" r="0" b="0"/>
                <wp:wrapNone/>
                <wp:docPr id="4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741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5141" w:rsidRPr="00955141" w:rsidRDefault="00955141" w:rsidP="00955141">
                            <w:pPr>
                              <w:pStyle w:val="Heading4"/>
                              <w:spacing w:before="0"/>
                              <w:jc w:val="center"/>
                              <w:rPr>
                                <w:color w:val="auto"/>
                                <w:sz w:val="44"/>
                                <w:u w:val="single"/>
                              </w:rPr>
                            </w:pPr>
                            <w:r w:rsidRPr="00C82ACB">
                              <w:rPr>
                                <w:color w:val="auto"/>
                                <w:sz w:val="40"/>
                                <w:u w:val="single"/>
                              </w:rPr>
                              <w:t xml:space="preserve">Chicago </w:t>
                            </w:r>
                            <w:r w:rsidRPr="00C82ACB">
                              <w:rPr>
                                <w:color w:val="auto"/>
                                <w:sz w:val="44"/>
                                <w:u w:val="single"/>
                              </w:rPr>
                              <w:t>Ridge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61.6pt;margin-top:415.3pt;width:171.45pt;height:31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" stroked="f" strokeweight="0" insetpen="t">
                <v:shadow color="#ccc"/>
                <o:lock v:ext="edit" shapetype="t"/>
                <v:textbox inset="2.85pt,2.85pt,2.85pt,2.85pt">
                  <w:txbxContent>
                    <w:p w:rsidR="00955141" w:rsidRPr="00955141" w:rsidRDefault="00955141" w:rsidP="00955141">
                      <w:pPr>
                        <w:pStyle w:val="Heading4"/>
                        <w:spacing w:before="0"/>
                        <w:jc w:val="center"/>
                        <w:rPr>
                          <w:color w:val="auto"/>
                          <w:sz w:val="44"/>
                          <w:u w:val="single"/>
                        </w:rPr>
                      </w:pPr>
                      <w:r w:rsidRPr="00C82ACB">
                        <w:rPr>
                          <w:color w:val="auto"/>
                          <w:sz w:val="40"/>
                          <w:u w:val="single"/>
                        </w:rPr>
                        <w:t xml:space="preserve">Chicago </w:t>
                      </w:r>
                      <w:r w:rsidRPr="00C82ACB">
                        <w:rPr>
                          <w:color w:val="auto"/>
                          <w:sz w:val="44"/>
                          <w:u w:val="single"/>
                        </w:rPr>
                        <w:t>Ridge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278C">
        <w:rPr>
          <w:noProof/>
        </w:rPr>
        <w:drawing>
          <wp:anchor distT="0" distB="0" distL="114300" distR="114300" simplePos="0" relativeHeight="251701760" behindDoc="0" locked="0" layoutInCell="1" allowOverlap="1" wp14:anchorId="3FF3453D" wp14:editId="72B4148B">
            <wp:simplePos x="0" y="0"/>
            <wp:positionH relativeFrom="page">
              <wp:posOffset>7343775</wp:posOffset>
            </wp:positionH>
            <wp:positionV relativeFrom="page">
              <wp:posOffset>2219960</wp:posOffset>
            </wp:positionV>
            <wp:extent cx="1733550" cy="84963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border8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78C">
        <w:rPr>
          <w:noProof/>
        </w:rPr>
        <w:drawing>
          <wp:anchor distT="0" distB="0" distL="114300" distR="114300" simplePos="0" relativeHeight="251702784" behindDoc="0" locked="0" layoutInCell="1" allowOverlap="1" wp14:anchorId="0184FB1B" wp14:editId="65A1EFC8">
            <wp:simplePos x="0" y="0"/>
            <wp:positionH relativeFrom="page">
              <wp:posOffset>6645910</wp:posOffset>
            </wp:positionH>
            <wp:positionV relativeFrom="page">
              <wp:posOffset>3129915</wp:posOffset>
            </wp:positionV>
            <wp:extent cx="2788285" cy="18383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capm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F7">
        <w:rPr>
          <w:noProof/>
        </w:rPr>
        <w:drawing>
          <wp:anchor distT="0" distB="0" distL="114300" distR="114300" simplePos="0" relativeHeight="251781632" behindDoc="0" locked="0" layoutInCell="1" allowOverlap="1" wp14:anchorId="1C943479" wp14:editId="7CADC664">
            <wp:simplePos x="0" y="0"/>
            <wp:positionH relativeFrom="page">
              <wp:posOffset>1447800</wp:posOffset>
            </wp:positionH>
            <wp:positionV relativeFrom="page">
              <wp:posOffset>3590925</wp:posOffset>
            </wp:positionV>
            <wp:extent cx="1084580" cy="657081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h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657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F7">
        <w:rPr>
          <w:noProof/>
        </w:rPr>
        <w:drawing>
          <wp:anchor distT="0" distB="0" distL="114300" distR="114300" simplePos="0" relativeHeight="251777536" behindDoc="0" locked="0" layoutInCell="1" allowOverlap="1" wp14:anchorId="31A0F2A0" wp14:editId="0688A731">
            <wp:simplePos x="0" y="0"/>
            <wp:positionH relativeFrom="page">
              <wp:posOffset>2132965</wp:posOffset>
            </wp:positionH>
            <wp:positionV relativeFrom="page">
              <wp:posOffset>2609850</wp:posOffset>
            </wp:positionV>
            <wp:extent cx="714375" cy="9144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ingtool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F7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382A5B8" wp14:editId="061C500D">
                <wp:simplePos x="0" y="0"/>
                <wp:positionH relativeFrom="column">
                  <wp:posOffset>13970</wp:posOffset>
                </wp:positionH>
                <wp:positionV relativeFrom="paragraph">
                  <wp:posOffset>-3058795</wp:posOffset>
                </wp:positionV>
                <wp:extent cx="1524000" cy="1403985"/>
                <wp:effectExtent l="0" t="0" r="0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AB" w:rsidRPr="003C40A8" w:rsidRDefault="004910AB" w:rsidP="004910AB">
                            <w:pPr>
                              <w:rPr>
                                <w:b/>
                                <w:color w:val="5951C8" w:themeColor="text1" w:themeTint="80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5951C8" w:themeColor="text1" w:themeTint="80"/>
                                <w:sz w:val="24"/>
                                <w:szCs w:val="24"/>
                                <w:u w:val="single"/>
                              </w:rPr>
                              <w:t xml:space="preserve">JULY </w:t>
                            </w:r>
                            <w:r w:rsidRPr="003C40A8">
                              <w:rPr>
                                <w:b/>
                                <w:color w:val="5951C8" w:themeColor="text1" w:themeTint="80"/>
                                <w:sz w:val="24"/>
                                <w:szCs w:val="24"/>
                                <w:u w:val="single"/>
                              </w:rPr>
                              <w:t xml:space="preserve"> SESSION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.1pt;margin-top:-240.85pt;width:120pt;height:110.55pt;z-index:251749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" filled="f" stroked="f">
                <v:textbox style="mso-fit-shape-to-text:t">
                  <w:txbxContent>
                    <w:p w:rsidR="004910AB" w:rsidRPr="003C40A8" w:rsidRDefault="004910AB" w:rsidP="004910AB">
                      <w:pPr>
                        <w:rPr>
                          <w:b/>
                          <w:color w:val="5951C8" w:themeColor="text1" w:themeTint="80"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color w:val="5951C8" w:themeColor="text1" w:themeTint="80"/>
                          <w:sz w:val="24"/>
                          <w:szCs w:val="24"/>
                          <w:u w:val="single"/>
                        </w:rPr>
                        <w:t xml:space="preserve">JULY </w:t>
                      </w:r>
                      <w:r w:rsidRPr="003C40A8">
                        <w:rPr>
                          <w:b/>
                          <w:color w:val="5951C8" w:themeColor="text1" w:themeTint="80"/>
                          <w:sz w:val="24"/>
                          <w:szCs w:val="24"/>
                          <w:u w:val="single"/>
                        </w:rPr>
                        <w:t xml:space="preserve"> SESSION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50AF7">
        <w:rPr>
          <w:noProof/>
        </w:rPr>
        <w:drawing>
          <wp:anchor distT="0" distB="0" distL="114300" distR="114300" simplePos="0" relativeHeight="251779584" behindDoc="0" locked="0" layoutInCell="1" allowOverlap="1" wp14:anchorId="0737ABCA" wp14:editId="7DC6062C">
            <wp:simplePos x="0" y="0"/>
            <wp:positionH relativeFrom="page">
              <wp:posOffset>1651632</wp:posOffset>
            </wp:positionH>
            <wp:positionV relativeFrom="page">
              <wp:posOffset>4472305</wp:posOffset>
            </wp:positionV>
            <wp:extent cx="542925" cy="6139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im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1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AF7">
        <w:rPr>
          <w:noProof/>
        </w:rPr>
        <w:drawing>
          <wp:anchor distT="0" distB="0" distL="114300" distR="114300" simplePos="0" relativeHeight="251778560" behindDoc="0" locked="0" layoutInCell="1" allowOverlap="1" wp14:anchorId="30E7C31E" wp14:editId="46351690">
            <wp:simplePos x="0" y="0"/>
            <wp:positionH relativeFrom="page">
              <wp:posOffset>1586865</wp:posOffset>
            </wp:positionH>
            <wp:positionV relativeFrom="page">
              <wp:posOffset>4911725</wp:posOffset>
            </wp:positionV>
            <wp:extent cx="880745" cy="880745"/>
            <wp:effectExtent l="95250" t="95250" r="90805" b="908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-clipart-kids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9260">
                      <a:off x="0" y="0"/>
                      <a:ext cx="88074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EE2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DAF62C8" wp14:editId="4C6D9601">
                <wp:simplePos x="0" y="0"/>
                <wp:positionH relativeFrom="column">
                  <wp:posOffset>13335</wp:posOffset>
                </wp:positionH>
                <wp:positionV relativeFrom="paragraph">
                  <wp:posOffset>-2825750</wp:posOffset>
                </wp:positionV>
                <wp:extent cx="2257425" cy="1403985"/>
                <wp:effectExtent l="0" t="0" r="9525" b="190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AB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Stars &amp; Stripes</w:t>
                            </w:r>
                          </w:p>
                          <w:p w:rsidR="003B7676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Planes, Trains &amp; </w:t>
                            </w:r>
                          </w:p>
                          <w:p w:rsidR="004910AB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Automobiles</w:t>
                            </w:r>
                          </w:p>
                          <w:p w:rsidR="004910AB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Olympic Games</w:t>
                            </w:r>
                          </w:p>
                          <w:p w:rsidR="004910AB" w:rsidRPr="00DF5DB7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Everyday Games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.05pt;margin-top:-222.5pt;width:177.75pt;height:110.55pt;z-index:25175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" stroked="f">
                <v:textbox style="mso-fit-shape-to-text:t">
                  <w:txbxContent>
                    <w:p w:rsidR="004910AB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Stars &amp; Stripes</w:t>
                      </w:r>
                    </w:p>
                    <w:p w:rsidR="003B7676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Planes, Trains &amp; </w:t>
                      </w:r>
                    </w:p>
                    <w:p w:rsidR="004910AB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Automobiles</w:t>
                      </w:r>
                    </w:p>
                    <w:p w:rsidR="004910AB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Olympic Games</w:t>
                      </w:r>
                    </w:p>
                    <w:p w:rsidR="004910AB" w:rsidRPr="00DF5DB7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Everyday Games</w:t>
                      </w:r>
                    </w:p>
                  </w:txbxContent>
                </v:textbox>
              </v:shape>
            </w:pict>
          </mc:Fallback>
        </mc:AlternateContent>
      </w:r>
      <w:r w:rsidR="00590EE2">
        <w:rPr>
          <w:noProof/>
        </w:rPr>
        <w:drawing>
          <wp:anchor distT="0" distB="0" distL="114300" distR="114300" simplePos="0" relativeHeight="251780608" behindDoc="0" locked="0" layoutInCell="1" allowOverlap="1" wp14:anchorId="23208E3D" wp14:editId="32FD86E3">
            <wp:simplePos x="0" y="0"/>
            <wp:positionH relativeFrom="page">
              <wp:posOffset>1647825</wp:posOffset>
            </wp:positionH>
            <wp:positionV relativeFrom="page">
              <wp:posOffset>6006465</wp:posOffset>
            </wp:positionV>
            <wp:extent cx="1017905" cy="86467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l-clipart-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86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676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32C8C4E" wp14:editId="1F0F5E03">
                <wp:simplePos x="0" y="0"/>
                <wp:positionH relativeFrom="column">
                  <wp:posOffset>99060</wp:posOffset>
                </wp:positionH>
                <wp:positionV relativeFrom="paragraph">
                  <wp:posOffset>-1261110</wp:posOffset>
                </wp:positionV>
                <wp:extent cx="2257425" cy="1403985"/>
                <wp:effectExtent l="0" t="0" r="9525" b="444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AB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Under The Sea</w:t>
                            </w:r>
                          </w:p>
                          <w:p w:rsidR="004910AB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Waterworks</w:t>
                            </w:r>
                          </w:p>
                          <w:p w:rsidR="004910AB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Nature Detectives</w:t>
                            </w:r>
                          </w:p>
                          <w:p w:rsidR="004910AB" w:rsidRPr="00DF5DB7" w:rsidRDefault="004910AB" w:rsidP="004910A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Starry Nights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.8pt;margin-top:-99.3pt;width:177.75pt;height:110.55pt;z-index:251753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" stroked="f">
                <v:textbox style="mso-fit-shape-to-text:t">
                  <w:txbxContent>
                    <w:p w:rsidR="004910AB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Under The Sea</w:t>
                      </w:r>
                    </w:p>
                    <w:p w:rsidR="004910AB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Waterworks</w:t>
                      </w:r>
                    </w:p>
                    <w:p w:rsidR="004910AB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Nature Detectives</w:t>
                      </w:r>
                    </w:p>
                    <w:p w:rsidR="004910AB" w:rsidRPr="00DF5DB7" w:rsidRDefault="004910AB" w:rsidP="004910A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Starry Nights</w:t>
                      </w:r>
                    </w:p>
                  </w:txbxContent>
                </v:textbox>
              </v:shape>
            </w:pict>
          </mc:Fallback>
        </mc:AlternateContent>
      </w:r>
      <w:r w:rsidR="003B7676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B964C1E" wp14:editId="3FF2E920">
                <wp:simplePos x="0" y="0"/>
                <wp:positionH relativeFrom="column">
                  <wp:posOffset>79375</wp:posOffset>
                </wp:positionH>
                <wp:positionV relativeFrom="paragraph">
                  <wp:posOffset>-1496695</wp:posOffset>
                </wp:positionV>
                <wp:extent cx="1933575" cy="1403985"/>
                <wp:effectExtent l="0" t="0" r="9525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AB" w:rsidRPr="003C40A8" w:rsidRDefault="004910AB" w:rsidP="004910AB">
                            <w:pPr>
                              <w:rPr>
                                <w:b/>
                                <w:color w:val="5951C8" w:themeColor="text1" w:themeTint="8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5951C8" w:themeColor="text1" w:themeTint="80"/>
                                <w:sz w:val="24"/>
                                <w:szCs w:val="24"/>
                                <w:u w:val="single"/>
                              </w:rPr>
                              <w:t>AUGUST</w:t>
                            </w:r>
                            <w:r w:rsidRPr="003C40A8">
                              <w:rPr>
                                <w:b/>
                                <w:color w:val="5951C8" w:themeColor="text1" w:themeTint="80"/>
                                <w:sz w:val="24"/>
                                <w:szCs w:val="24"/>
                                <w:u w:val="single"/>
                              </w:rPr>
                              <w:t xml:space="preserve">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.25pt;margin-top:-117.85pt;width:152.25pt;height:110.55pt;z-index:251747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" stroked="f">
                <v:textbox style="mso-fit-shape-to-text:t">
                  <w:txbxContent>
                    <w:p w:rsidR="004910AB" w:rsidRPr="003C40A8" w:rsidRDefault="004910AB" w:rsidP="004910AB">
                      <w:pPr>
                        <w:rPr>
                          <w:b/>
                          <w:color w:val="5951C8" w:themeColor="text1" w:themeTint="8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color w:val="5951C8" w:themeColor="text1" w:themeTint="80"/>
                          <w:sz w:val="24"/>
                          <w:szCs w:val="24"/>
                          <w:u w:val="single"/>
                        </w:rPr>
                        <w:t>AUGUST</w:t>
                      </w:r>
                      <w:r w:rsidRPr="003C40A8">
                        <w:rPr>
                          <w:b/>
                          <w:color w:val="5951C8" w:themeColor="text1" w:themeTint="80"/>
                          <w:sz w:val="24"/>
                          <w:szCs w:val="24"/>
                          <w:u w:val="single"/>
                        </w:rPr>
                        <w:t xml:space="preserve"> SESSION</w:t>
                      </w:r>
                    </w:p>
                  </w:txbxContent>
                </v:textbox>
              </v:shape>
            </w:pict>
          </mc:Fallback>
        </mc:AlternateContent>
      </w:r>
      <w:r w:rsidR="003B7676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4E63C60" wp14:editId="6FA72137">
                <wp:simplePos x="0" y="0"/>
                <wp:positionH relativeFrom="column">
                  <wp:posOffset>137795</wp:posOffset>
                </wp:positionH>
                <wp:positionV relativeFrom="paragraph">
                  <wp:posOffset>-4507230</wp:posOffset>
                </wp:positionV>
                <wp:extent cx="1524000" cy="1403985"/>
                <wp:effectExtent l="0" t="0" r="0" b="63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3C40A8" w:rsidRDefault="00955141">
                            <w:pPr>
                              <w:rPr>
                                <w:b/>
                                <w:color w:val="5951C8" w:themeColor="text1" w:themeTint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C40A8">
                              <w:rPr>
                                <w:b/>
                                <w:color w:val="5951C8" w:themeColor="text1" w:themeTint="80"/>
                                <w:sz w:val="24"/>
                                <w:szCs w:val="24"/>
                                <w:u w:val="single"/>
                              </w:rPr>
                              <w:t>JUNE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.85pt;margin-top:-354.9pt;width:120pt;height:110.55pt;z-index:251743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" stroked="f">
                <v:textbox style="mso-fit-shape-to-text:t">
                  <w:txbxContent>
                    <w:p w:rsidR="00955141" w:rsidRPr="003C40A8" w:rsidRDefault="00955141">
                      <w:pPr>
                        <w:rPr>
                          <w:b/>
                          <w:color w:val="5951C8" w:themeColor="text1" w:themeTint="80"/>
                          <w:sz w:val="24"/>
                          <w:szCs w:val="24"/>
                          <w:u w:val="single"/>
                        </w:rPr>
                      </w:pPr>
                      <w:r w:rsidRPr="003C40A8">
                        <w:rPr>
                          <w:b/>
                          <w:color w:val="5951C8" w:themeColor="text1" w:themeTint="80"/>
                          <w:sz w:val="24"/>
                          <w:szCs w:val="24"/>
                          <w:u w:val="single"/>
                        </w:rPr>
                        <w:t>JUNE SESSION</w:t>
                      </w:r>
                    </w:p>
                  </w:txbxContent>
                </v:textbox>
              </v:shape>
            </w:pict>
          </mc:Fallback>
        </mc:AlternateContent>
      </w:r>
      <w:r w:rsidR="003B7676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9B21BDC" wp14:editId="40E3C1E1">
                <wp:simplePos x="0" y="0"/>
                <wp:positionH relativeFrom="column">
                  <wp:posOffset>13335</wp:posOffset>
                </wp:positionH>
                <wp:positionV relativeFrom="paragraph">
                  <wp:posOffset>-4300855</wp:posOffset>
                </wp:positionV>
                <wp:extent cx="2257425" cy="1403985"/>
                <wp:effectExtent l="0" t="0" r="9525" b="444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DF5DB7" w:rsidRDefault="00955141" w:rsidP="00DF5DB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F5DB7">
                              <w:rPr>
                                <w:b/>
                                <w:sz w:val="18"/>
                                <w:szCs w:val="18"/>
                              </w:rPr>
                              <w:t>How Does Your Garden Grow</w:t>
                            </w:r>
                          </w:p>
                          <w:p w:rsidR="00955141" w:rsidRPr="00DF5DB7" w:rsidRDefault="00955141" w:rsidP="00DF5DB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F5DB7">
                              <w:rPr>
                                <w:b/>
                                <w:sz w:val="18"/>
                                <w:szCs w:val="18"/>
                              </w:rPr>
                              <w:t>Weather Watch</w:t>
                            </w:r>
                          </w:p>
                          <w:p w:rsidR="00955141" w:rsidRPr="00DF5DB7" w:rsidRDefault="00955141" w:rsidP="00DF5DB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F5DB7">
                              <w:rPr>
                                <w:b/>
                                <w:sz w:val="18"/>
                                <w:szCs w:val="18"/>
                              </w:rPr>
                              <w:t>Animal Safari/ Tails &amp; Scales</w:t>
                            </w:r>
                          </w:p>
                          <w:p w:rsidR="00955141" w:rsidRPr="00DF5DB7" w:rsidRDefault="00955141" w:rsidP="00DF5DB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F5DB7">
                              <w:rPr>
                                <w:b/>
                                <w:sz w:val="18"/>
                                <w:szCs w:val="18"/>
                              </w:rPr>
                              <w:t>Treasure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.05pt;margin-top:-338.65pt;width:177.75pt;height:110.55pt;z-index:251745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" stroked="f">
                <v:textbox style="mso-fit-shape-to-text:t">
                  <w:txbxContent>
                    <w:p w:rsidR="00955141" w:rsidRPr="00DF5DB7" w:rsidRDefault="00955141" w:rsidP="00DF5DB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F5DB7">
                        <w:rPr>
                          <w:b/>
                          <w:sz w:val="18"/>
                          <w:szCs w:val="18"/>
                        </w:rPr>
                        <w:t>How Does Your Garden Grow</w:t>
                      </w:r>
                    </w:p>
                    <w:p w:rsidR="00955141" w:rsidRPr="00DF5DB7" w:rsidRDefault="00955141" w:rsidP="00DF5DB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F5DB7">
                        <w:rPr>
                          <w:b/>
                          <w:sz w:val="18"/>
                          <w:szCs w:val="18"/>
                        </w:rPr>
                        <w:t>Weather Watch</w:t>
                      </w:r>
                    </w:p>
                    <w:p w:rsidR="00955141" w:rsidRPr="00DF5DB7" w:rsidRDefault="00955141" w:rsidP="00DF5DB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F5DB7">
                        <w:rPr>
                          <w:b/>
                          <w:sz w:val="18"/>
                          <w:szCs w:val="18"/>
                        </w:rPr>
                        <w:t>Animal Safari/ Tails &amp; Scales</w:t>
                      </w:r>
                    </w:p>
                    <w:p w:rsidR="00955141" w:rsidRPr="00DF5DB7" w:rsidRDefault="00955141" w:rsidP="00DF5DB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F5DB7">
                        <w:rPr>
                          <w:b/>
                          <w:sz w:val="18"/>
                          <w:szCs w:val="18"/>
                        </w:rPr>
                        <w:t>Treasure Hunt</w:t>
                      </w:r>
                    </w:p>
                  </w:txbxContent>
                </v:textbox>
              </v:shape>
            </w:pict>
          </mc:Fallback>
        </mc:AlternateContent>
      </w:r>
      <w:r w:rsidR="00B82E1A">
        <w:rPr>
          <w:noProof/>
        </w:rPr>
        <w:drawing>
          <wp:anchor distT="0" distB="0" distL="114300" distR="114300" simplePos="0" relativeHeight="251770368" behindDoc="0" locked="0" layoutInCell="1" allowOverlap="1" wp14:anchorId="503B3FE1" wp14:editId="0C0E78ED">
            <wp:simplePos x="0" y="0"/>
            <wp:positionH relativeFrom="page">
              <wp:posOffset>3565525</wp:posOffset>
            </wp:positionH>
            <wp:positionV relativeFrom="page">
              <wp:posOffset>5862955</wp:posOffset>
            </wp:positionV>
            <wp:extent cx="1955165" cy="1289685"/>
            <wp:effectExtent l="889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capm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516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1A">
        <w:rPr>
          <w:noProof/>
        </w:rPr>
        <w:drawing>
          <wp:anchor distT="0" distB="0" distL="114300" distR="114300" simplePos="0" relativeHeight="251768320" behindDoc="0" locked="0" layoutInCell="1" allowOverlap="1" wp14:anchorId="2241DBF0" wp14:editId="539F56BC">
            <wp:simplePos x="0" y="0"/>
            <wp:positionH relativeFrom="page">
              <wp:posOffset>3178175</wp:posOffset>
            </wp:positionH>
            <wp:positionV relativeFrom="page">
              <wp:posOffset>6075680</wp:posOffset>
            </wp:positionV>
            <wp:extent cx="944245" cy="462915"/>
            <wp:effectExtent l="0" t="6985" r="1270" b="127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border8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24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46B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2CF4E41" wp14:editId="05F9D2EE">
                <wp:simplePos x="0" y="0"/>
                <wp:positionH relativeFrom="column">
                  <wp:posOffset>9525</wp:posOffset>
                </wp:positionH>
                <wp:positionV relativeFrom="paragraph">
                  <wp:posOffset>-367665</wp:posOffset>
                </wp:positionV>
                <wp:extent cx="2525395" cy="46672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39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10AB" w:rsidRPr="004910AB" w:rsidRDefault="004910AB" w:rsidP="004910AB">
                            <w:pPr>
                              <w:jc w:val="center"/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4910AB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Wild N’ Wacky Wrap </w:t>
                            </w:r>
                            <w:proofErr w:type="gramStart"/>
                            <w:r w:rsidRPr="004910AB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Up</w:t>
                            </w:r>
                            <w:proofErr w:type="gramEnd"/>
                            <w:r w:rsidRPr="004910AB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Weeks</w:t>
                            </w:r>
                          </w:p>
                          <w:p w:rsidR="004910AB" w:rsidRPr="004910AB" w:rsidRDefault="004910AB" w:rsidP="004910AB">
                            <w:pPr>
                              <w:jc w:val="center"/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4910AB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Aug 20-Sept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.75pt;margin-top:-28.95pt;width:198.85pt;height:36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" filled="f" stroked="f">
                <v:textbox>
                  <w:txbxContent>
                    <w:p w:rsidR="004910AB" w:rsidRPr="004910AB" w:rsidRDefault="004910AB" w:rsidP="004910AB">
                      <w:pPr>
                        <w:jc w:val="center"/>
                        <w:rPr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4910AB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Wild N’ Wacky Wrap </w:t>
                      </w:r>
                      <w:proofErr w:type="gramStart"/>
                      <w:r w:rsidRPr="004910AB">
                        <w:rPr>
                          <w:b/>
                          <w:color w:val="C00000"/>
                          <w:sz w:val="16"/>
                          <w:szCs w:val="16"/>
                        </w:rPr>
                        <w:t>Up</w:t>
                      </w:r>
                      <w:proofErr w:type="gramEnd"/>
                      <w:r w:rsidRPr="004910AB">
                        <w:rPr>
                          <w:b/>
                          <w:color w:val="C00000"/>
                          <w:sz w:val="16"/>
                          <w:szCs w:val="16"/>
                        </w:rPr>
                        <w:t xml:space="preserve"> Weeks</w:t>
                      </w:r>
                    </w:p>
                    <w:p w:rsidR="004910AB" w:rsidRPr="004910AB" w:rsidRDefault="004910AB" w:rsidP="004910AB">
                      <w:pPr>
                        <w:jc w:val="center"/>
                        <w:rPr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4910AB">
                        <w:rPr>
                          <w:b/>
                          <w:color w:val="C00000"/>
                          <w:sz w:val="16"/>
                          <w:szCs w:val="16"/>
                        </w:rPr>
                        <w:t>Aug 20-Sept 3</w:t>
                      </w:r>
                    </w:p>
                  </w:txbxContent>
                </v:textbox>
              </v:shape>
            </w:pict>
          </mc:Fallback>
        </mc:AlternateContent>
      </w:r>
      <w:r w:rsidR="001B546B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C1DBA98" wp14:editId="7B8C33A7">
                <wp:simplePos x="0" y="0"/>
                <wp:positionH relativeFrom="column">
                  <wp:posOffset>-38100</wp:posOffset>
                </wp:positionH>
                <wp:positionV relativeFrom="paragraph">
                  <wp:posOffset>-5974080</wp:posOffset>
                </wp:positionV>
                <wp:extent cx="2790825" cy="1419225"/>
                <wp:effectExtent l="0" t="0" r="9525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0979E4" w:rsidRDefault="009551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979E4">
                              <w:rPr>
                                <w:sz w:val="18"/>
                                <w:szCs w:val="18"/>
                              </w:rPr>
                              <w:t xml:space="preserve">Monthly </w:t>
                            </w:r>
                            <w:r w:rsidRPr="00AE031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FIELD TRIPS-</w:t>
                            </w:r>
                            <w:r w:rsidRPr="00AE0319"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79E4">
                              <w:rPr>
                                <w:sz w:val="18"/>
                                <w:szCs w:val="18"/>
                              </w:rPr>
                              <w:t xml:space="preserve">children will visit local places of interest </w:t>
                            </w:r>
                            <w:proofErr w:type="gramStart"/>
                            <w:r w:rsidRPr="000979E4">
                              <w:rPr>
                                <w:sz w:val="18"/>
                                <w:szCs w:val="18"/>
                              </w:rPr>
                              <w:t>( Pre</w:t>
                            </w:r>
                            <w:proofErr w:type="gramEnd"/>
                            <w:r w:rsidRPr="000979E4">
                              <w:rPr>
                                <w:sz w:val="18"/>
                                <w:szCs w:val="18"/>
                              </w:rPr>
                              <w:t>-k through Kindergarten)</w:t>
                            </w:r>
                          </w:p>
                          <w:p w:rsidR="00955141" w:rsidRPr="000979E4" w:rsidRDefault="009551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979E4">
                              <w:rPr>
                                <w:sz w:val="18"/>
                                <w:szCs w:val="18"/>
                              </w:rPr>
                              <w:t xml:space="preserve">Weekly </w:t>
                            </w:r>
                            <w:r w:rsidRPr="00AE031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PICNIC IN THE</w:t>
                            </w:r>
                            <w:r w:rsidRPr="00AE0319">
                              <w:rPr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031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PARK</w:t>
                            </w:r>
                            <w:r w:rsidRPr="000979E4">
                              <w:rPr>
                                <w:sz w:val="18"/>
                                <w:szCs w:val="18"/>
                              </w:rPr>
                              <w:t>- organized games, free play and lunch at the park.</w:t>
                            </w:r>
                          </w:p>
                          <w:p w:rsidR="00955141" w:rsidRPr="000979E4" w:rsidRDefault="009551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979E4">
                              <w:rPr>
                                <w:sz w:val="18"/>
                                <w:szCs w:val="18"/>
                              </w:rPr>
                              <w:t xml:space="preserve">Weekly </w:t>
                            </w:r>
                            <w:r w:rsidRPr="00AE031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WATER FUN</w:t>
                            </w:r>
                            <w:r w:rsidRPr="000979E4">
                              <w:rPr>
                                <w:sz w:val="18"/>
                                <w:szCs w:val="18"/>
                              </w:rPr>
                              <w:t xml:space="preserve">- a variety of sprinkler fun, including squirt toys, water tables &amp; visits to local water pads.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3pt;margin-top:-470.4pt;width:219.75pt;height:111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" stroked="f">
                <v:textbox>
                  <w:txbxContent>
                    <w:p w:rsidR="00955141" w:rsidRPr="000979E4" w:rsidRDefault="00955141">
                      <w:pPr>
                        <w:rPr>
                          <w:sz w:val="18"/>
                          <w:szCs w:val="18"/>
                        </w:rPr>
                      </w:pPr>
                      <w:r w:rsidRPr="000979E4">
                        <w:rPr>
                          <w:sz w:val="18"/>
                          <w:szCs w:val="18"/>
                        </w:rPr>
                        <w:t xml:space="preserve">Monthly </w:t>
                      </w:r>
                      <w:r w:rsidRPr="00AE0319">
                        <w:rPr>
                          <w:b/>
                          <w:color w:val="C00000"/>
                          <w:sz w:val="18"/>
                          <w:szCs w:val="18"/>
                        </w:rPr>
                        <w:t>FIELD TRIPS-</w:t>
                      </w:r>
                      <w:r w:rsidRPr="00AE0319">
                        <w:rPr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0979E4">
                        <w:rPr>
                          <w:sz w:val="18"/>
                          <w:szCs w:val="18"/>
                        </w:rPr>
                        <w:t xml:space="preserve">children will visit local places of interest </w:t>
                      </w:r>
                      <w:proofErr w:type="gramStart"/>
                      <w:r w:rsidRPr="000979E4">
                        <w:rPr>
                          <w:sz w:val="18"/>
                          <w:szCs w:val="18"/>
                        </w:rPr>
                        <w:t>( Pre</w:t>
                      </w:r>
                      <w:proofErr w:type="gramEnd"/>
                      <w:r w:rsidRPr="000979E4">
                        <w:rPr>
                          <w:sz w:val="18"/>
                          <w:szCs w:val="18"/>
                        </w:rPr>
                        <w:t>-k through Kindergarten)</w:t>
                      </w:r>
                    </w:p>
                    <w:p w:rsidR="00955141" w:rsidRPr="000979E4" w:rsidRDefault="00955141">
                      <w:pPr>
                        <w:rPr>
                          <w:sz w:val="18"/>
                          <w:szCs w:val="18"/>
                        </w:rPr>
                      </w:pPr>
                      <w:r w:rsidRPr="000979E4">
                        <w:rPr>
                          <w:sz w:val="18"/>
                          <w:szCs w:val="18"/>
                        </w:rPr>
                        <w:t xml:space="preserve">Weekly </w:t>
                      </w:r>
                      <w:r w:rsidRPr="00AE0319">
                        <w:rPr>
                          <w:b/>
                          <w:color w:val="C00000"/>
                          <w:sz w:val="18"/>
                          <w:szCs w:val="18"/>
                        </w:rPr>
                        <w:t>PICNIC IN THE</w:t>
                      </w:r>
                      <w:r w:rsidRPr="00AE0319">
                        <w:rPr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AE0319">
                        <w:rPr>
                          <w:b/>
                          <w:color w:val="C00000"/>
                          <w:sz w:val="18"/>
                          <w:szCs w:val="18"/>
                        </w:rPr>
                        <w:t>PARK</w:t>
                      </w:r>
                      <w:r w:rsidRPr="000979E4">
                        <w:rPr>
                          <w:sz w:val="18"/>
                          <w:szCs w:val="18"/>
                        </w:rPr>
                        <w:t>- organized games, free play and lunch at the park.</w:t>
                      </w:r>
                    </w:p>
                    <w:p w:rsidR="00955141" w:rsidRPr="000979E4" w:rsidRDefault="00955141">
                      <w:pPr>
                        <w:rPr>
                          <w:sz w:val="18"/>
                          <w:szCs w:val="18"/>
                        </w:rPr>
                      </w:pPr>
                      <w:r w:rsidRPr="000979E4">
                        <w:rPr>
                          <w:sz w:val="18"/>
                          <w:szCs w:val="18"/>
                        </w:rPr>
                        <w:t xml:space="preserve">Weekly </w:t>
                      </w:r>
                      <w:r w:rsidRPr="00AE0319">
                        <w:rPr>
                          <w:b/>
                          <w:color w:val="C00000"/>
                          <w:sz w:val="18"/>
                          <w:szCs w:val="18"/>
                        </w:rPr>
                        <w:t>WATER FUN</w:t>
                      </w:r>
                      <w:r w:rsidRPr="000979E4">
                        <w:rPr>
                          <w:sz w:val="18"/>
                          <w:szCs w:val="18"/>
                        </w:rPr>
                        <w:t xml:space="preserve">- a variety of sprinkler fun, including squirt toys, water tables &amp; visits to local water pads.  </w:t>
                      </w:r>
                    </w:p>
                  </w:txbxContent>
                </v:textbox>
              </v:shape>
            </w:pict>
          </mc:Fallback>
        </mc:AlternateContent>
      </w:r>
      <w:r w:rsidR="001B546B">
        <w:rPr>
          <w:noProof/>
        </w:rPr>
        <w:drawing>
          <wp:anchor distT="0" distB="0" distL="114300" distR="114300" simplePos="0" relativeHeight="251735552" behindDoc="0" locked="0" layoutInCell="1" allowOverlap="1" wp14:anchorId="4CA69716" wp14:editId="2DFF05EE">
            <wp:simplePos x="0" y="0"/>
            <wp:positionH relativeFrom="page">
              <wp:posOffset>361950</wp:posOffset>
            </wp:positionH>
            <wp:positionV relativeFrom="page">
              <wp:posOffset>286385</wp:posOffset>
            </wp:positionV>
            <wp:extent cx="1085850" cy="951334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f0ea8861d49.im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5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926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FC908C7" wp14:editId="6E629E9F">
                <wp:simplePos x="0" y="0"/>
                <wp:positionH relativeFrom="column">
                  <wp:posOffset>1365885</wp:posOffset>
                </wp:positionH>
                <wp:positionV relativeFrom="paragraph">
                  <wp:posOffset>-6383020</wp:posOffset>
                </wp:positionV>
                <wp:extent cx="1084580" cy="45720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6A7333" w:rsidRDefault="00955141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pacing w:val="0"/>
                                <w:sz w:val="48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333">
                              <w:rPr>
                                <w:rFonts w:ascii="Arial Black" w:hAnsi="Arial Black"/>
                                <w:b/>
                                <w:color w:val="C00000"/>
                                <w:spacing w:val="0"/>
                                <w:sz w:val="48"/>
                                <w14:textOutline w14:w="527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07.55pt;margin-top:-502.6pt;width:85.4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" filled="f" stroked="f">
                <v:textbox>
                  <w:txbxContent>
                    <w:p w:rsidR="00955141" w:rsidRPr="006A7333" w:rsidRDefault="00955141">
                      <w:pPr>
                        <w:rPr>
                          <w:rFonts w:ascii="Arial Black" w:hAnsi="Arial Black"/>
                          <w:b/>
                          <w:color w:val="C00000"/>
                          <w:spacing w:val="0"/>
                          <w:sz w:val="48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7333">
                        <w:rPr>
                          <w:rFonts w:ascii="Arial Black" w:hAnsi="Arial Black"/>
                          <w:b/>
                          <w:color w:val="C00000"/>
                          <w:spacing w:val="0"/>
                          <w:sz w:val="48"/>
                          <w14:textOutline w14:w="527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754926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86C1BEB" wp14:editId="4677DE69">
                <wp:simplePos x="0" y="0"/>
                <wp:positionH relativeFrom="column">
                  <wp:posOffset>1072197</wp:posOffset>
                </wp:positionH>
                <wp:positionV relativeFrom="paragraph">
                  <wp:posOffset>-7031355</wp:posOffset>
                </wp:positionV>
                <wp:extent cx="1771650" cy="75247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6A7333" w:rsidRDefault="00955141" w:rsidP="006D6258">
                            <w:pPr>
                              <w:jc w:val="center"/>
                              <w:rPr>
                                <w:b/>
                                <w:color w:val="C00000"/>
                                <w:spacing w:val="0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A7333">
                              <w:rPr>
                                <w:b/>
                                <w:color w:val="C00000"/>
                                <w:spacing w:val="0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Preschool &amp;</w:t>
                            </w:r>
                          </w:p>
                          <w:p w:rsidR="00955141" w:rsidRPr="006A7333" w:rsidRDefault="00955141" w:rsidP="006D6258">
                            <w:pPr>
                              <w:jc w:val="center"/>
                              <w:rPr>
                                <w:b/>
                                <w:color w:val="C00000"/>
                                <w:spacing w:val="0"/>
                                <w:sz w:val="3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7333">
                              <w:rPr>
                                <w:b/>
                                <w:color w:val="C00000"/>
                                <w:spacing w:val="0"/>
                                <w:sz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Kindergarten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84.4pt;margin-top:-553.65pt;width:139.5pt;height:59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" filled="f" stroked="f">
                <v:textbox>
                  <w:txbxContent>
                    <w:p w:rsidR="00955141" w:rsidRPr="006A7333" w:rsidRDefault="00955141" w:rsidP="006D6258">
                      <w:pPr>
                        <w:jc w:val="center"/>
                        <w:rPr>
                          <w:b/>
                          <w:color w:val="C00000"/>
                          <w:spacing w:val="0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A7333">
                        <w:rPr>
                          <w:b/>
                          <w:color w:val="C00000"/>
                          <w:spacing w:val="0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Preschool &amp;</w:t>
                      </w:r>
                    </w:p>
                    <w:p w:rsidR="00955141" w:rsidRPr="006A7333" w:rsidRDefault="00955141" w:rsidP="006D6258">
                      <w:pPr>
                        <w:jc w:val="center"/>
                        <w:rPr>
                          <w:b/>
                          <w:color w:val="C00000"/>
                          <w:spacing w:val="0"/>
                          <w:sz w:val="3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7333">
                        <w:rPr>
                          <w:b/>
                          <w:color w:val="C00000"/>
                          <w:spacing w:val="0"/>
                          <w:sz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Kindergarten</w:t>
                      </w:r>
                    </w:p>
                  </w:txbxContent>
                </v:textbox>
              </v:shape>
            </w:pict>
          </mc:Fallback>
        </mc:AlternateContent>
      </w:r>
      <w:r w:rsidR="00446D6F">
        <w:br w:type="page"/>
      </w:r>
      <w:bookmarkStart w:id="0" w:name="_GoBack"/>
      <w:r w:rsidR="00300D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D4D6A9F" wp14:editId="2E002B55">
                <wp:simplePos x="0" y="0"/>
                <wp:positionH relativeFrom="column">
                  <wp:posOffset>-15240</wp:posOffset>
                </wp:positionH>
                <wp:positionV relativeFrom="paragraph">
                  <wp:posOffset>-5566410</wp:posOffset>
                </wp:positionV>
                <wp:extent cx="2038350" cy="5905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B73BF4" w:rsidRDefault="00955141" w:rsidP="00204FC0">
                            <w:pPr>
                              <w:jc w:val="center"/>
                              <w:rPr>
                                <w:color w:val="EC3892"/>
                                <w:spacing w:val="0"/>
                                <w:sz w:val="24"/>
                                <w:szCs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BF4">
                              <w:rPr>
                                <w:color w:val="EC3892"/>
                                <w:spacing w:val="0"/>
                                <w:sz w:val="24"/>
                                <w:szCs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Summer Intro Week</w:t>
                            </w:r>
                          </w:p>
                          <w:p w:rsidR="00955141" w:rsidRPr="00B73BF4" w:rsidRDefault="00955141" w:rsidP="00204FC0">
                            <w:pPr>
                              <w:jc w:val="center"/>
                              <w:rPr>
                                <w:color w:val="EC3892"/>
                                <w:spacing w:val="0"/>
                                <w:sz w:val="24"/>
                                <w:szCs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BF4">
                              <w:rPr>
                                <w:color w:val="EC3892"/>
                                <w:spacing w:val="0"/>
                                <w:sz w:val="24"/>
                                <w:szCs w:val="2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 11-15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.2pt;margin-top:-438.3pt;width:160.5pt;height:46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" stroked="f">
                <v:textbox>
                  <w:txbxContent>
                    <w:p w:rsidR="00955141" w:rsidRPr="00B73BF4" w:rsidRDefault="00955141" w:rsidP="00204FC0">
                      <w:pPr>
                        <w:jc w:val="center"/>
                        <w:rPr>
                          <w:color w:val="EC3892"/>
                          <w:spacing w:val="0"/>
                          <w:sz w:val="24"/>
                          <w:szCs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3BF4">
                        <w:rPr>
                          <w:color w:val="EC3892"/>
                          <w:spacing w:val="0"/>
                          <w:sz w:val="24"/>
                          <w:szCs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Super Summer Intro Week</w:t>
                      </w:r>
                    </w:p>
                    <w:p w:rsidR="00955141" w:rsidRPr="00B73BF4" w:rsidRDefault="00955141" w:rsidP="00204FC0">
                      <w:pPr>
                        <w:jc w:val="center"/>
                        <w:rPr>
                          <w:color w:val="EC3892"/>
                          <w:spacing w:val="0"/>
                          <w:sz w:val="24"/>
                          <w:szCs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73BF4">
                        <w:rPr>
                          <w:color w:val="EC3892"/>
                          <w:spacing w:val="0"/>
                          <w:sz w:val="24"/>
                          <w:szCs w:val="2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June 11-15</w:t>
                      </w:r>
                    </w:p>
                  </w:txbxContent>
                </v:textbox>
              </v:shape>
            </w:pict>
          </mc:Fallback>
        </mc:AlternateContent>
      </w:r>
      <w:r w:rsidR="00300D3A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9B03454" wp14:editId="27D45DCC">
                <wp:simplePos x="0" y="0"/>
                <wp:positionH relativeFrom="column">
                  <wp:posOffset>4067175</wp:posOffset>
                </wp:positionH>
                <wp:positionV relativeFrom="paragraph">
                  <wp:posOffset>-4916805</wp:posOffset>
                </wp:positionV>
                <wp:extent cx="1466850" cy="65722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  <a:solidFill>
                          <a:srgbClr val="FFE36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5760D8" w:rsidRDefault="00955141" w:rsidP="00CD781D">
                            <w:pPr>
                              <w:jc w:val="center"/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60D8"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Session I</w:t>
                            </w:r>
                            <w:r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II</w:t>
                            </w:r>
                          </w:p>
                          <w:p w:rsidR="00955141" w:rsidRPr="005760D8" w:rsidRDefault="00955141" w:rsidP="00CD781D">
                            <w:pPr>
                              <w:jc w:val="center"/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July 30-Aug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20.25pt;margin-top:-387.15pt;width:115.5pt;height:51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" fillcolor="#ffe36d">
                <v:textbox>
                  <w:txbxContent>
                    <w:p w:rsidR="00955141" w:rsidRPr="005760D8" w:rsidRDefault="00955141" w:rsidP="00CD781D">
                      <w:pPr>
                        <w:jc w:val="center"/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60D8"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Session I</w:t>
                      </w:r>
                      <w:r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II</w:t>
                      </w:r>
                    </w:p>
                    <w:p w:rsidR="00955141" w:rsidRPr="005760D8" w:rsidRDefault="00955141" w:rsidP="00CD781D">
                      <w:pPr>
                        <w:jc w:val="center"/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July 30-Aug 17</w:t>
                      </w:r>
                    </w:p>
                  </w:txbxContent>
                </v:textbox>
              </v:shape>
            </w:pict>
          </mc:Fallback>
        </mc:AlternateContent>
      </w:r>
      <w:r w:rsidR="00300D3A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91F2870" wp14:editId="5B5F158C">
                <wp:simplePos x="0" y="0"/>
                <wp:positionH relativeFrom="column">
                  <wp:posOffset>2114550</wp:posOffset>
                </wp:positionH>
                <wp:positionV relativeFrom="paragraph">
                  <wp:posOffset>-4907280</wp:posOffset>
                </wp:positionV>
                <wp:extent cx="1504950" cy="649605"/>
                <wp:effectExtent l="0" t="0" r="19050" b="171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49605"/>
                        </a:xfrm>
                        <a:prstGeom prst="rect">
                          <a:avLst/>
                        </a:prstGeom>
                        <a:solidFill>
                          <a:srgbClr val="FFE36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5760D8" w:rsidRDefault="00955141" w:rsidP="005760D8">
                            <w:pPr>
                              <w:jc w:val="center"/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60D8"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Session I</w:t>
                            </w:r>
                            <w:r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</w:p>
                          <w:p w:rsidR="00955141" w:rsidRPr="005760D8" w:rsidRDefault="00955141" w:rsidP="005760D8">
                            <w:pPr>
                              <w:jc w:val="center"/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July 9-27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66.5pt;margin-top:-386.4pt;width:118.5pt;height:51.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" fillcolor="#ffe36d">
                <v:textbox>
                  <w:txbxContent>
                    <w:p w:rsidR="00955141" w:rsidRPr="005760D8" w:rsidRDefault="00955141" w:rsidP="005760D8">
                      <w:pPr>
                        <w:jc w:val="center"/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60D8"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Session I</w:t>
                      </w:r>
                      <w:r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</w:p>
                    <w:p w:rsidR="00955141" w:rsidRPr="005760D8" w:rsidRDefault="00955141" w:rsidP="005760D8">
                      <w:pPr>
                        <w:jc w:val="center"/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July 9-27</w:t>
                      </w:r>
                    </w:p>
                  </w:txbxContent>
                </v:textbox>
              </v:shape>
            </w:pict>
          </mc:Fallback>
        </mc:AlternateContent>
      </w:r>
      <w:r w:rsidR="00300D3A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9CA72EC" wp14:editId="16A7CA7D">
                <wp:simplePos x="0" y="0"/>
                <wp:positionH relativeFrom="column">
                  <wp:posOffset>156210</wp:posOffset>
                </wp:positionH>
                <wp:positionV relativeFrom="paragraph">
                  <wp:posOffset>-4909185</wp:posOffset>
                </wp:positionV>
                <wp:extent cx="1543050" cy="649605"/>
                <wp:effectExtent l="0" t="0" r="19050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649605"/>
                        </a:xfrm>
                        <a:prstGeom prst="rect">
                          <a:avLst/>
                        </a:prstGeom>
                        <a:solidFill>
                          <a:srgbClr val="FFE36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5760D8" w:rsidRDefault="00955141" w:rsidP="005760D8">
                            <w:pPr>
                              <w:jc w:val="center"/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60D8"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Session I</w:t>
                            </w:r>
                          </w:p>
                          <w:p w:rsidR="00955141" w:rsidRPr="005760D8" w:rsidRDefault="00955141" w:rsidP="005760D8">
                            <w:pPr>
                              <w:jc w:val="center"/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60D8"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June 18-July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2.3pt;margin-top:-386.55pt;width:121.5pt;height:51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" fillcolor="#ffe36d">
                <v:textbox>
                  <w:txbxContent>
                    <w:p w:rsidR="00955141" w:rsidRPr="005760D8" w:rsidRDefault="00955141" w:rsidP="005760D8">
                      <w:pPr>
                        <w:jc w:val="center"/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60D8"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Session I</w:t>
                      </w:r>
                    </w:p>
                    <w:p w:rsidR="00955141" w:rsidRPr="005760D8" w:rsidRDefault="00955141" w:rsidP="005760D8">
                      <w:pPr>
                        <w:jc w:val="center"/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60D8"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June 18-July 6</w:t>
                      </w:r>
                    </w:p>
                  </w:txbxContent>
                </v:textbox>
              </v:shape>
            </w:pict>
          </mc:Fallback>
        </mc:AlternateContent>
      </w:r>
      <w:r w:rsidR="00300D3A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E0FCF76" wp14:editId="7F96C897">
                <wp:simplePos x="0" y="0"/>
                <wp:positionH relativeFrom="column">
                  <wp:posOffset>6010275</wp:posOffset>
                </wp:positionH>
                <wp:positionV relativeFrom="paragraph">
                  <wp:posOffset>-4932045</wp:posOffset>
                </wp:positionV>
                <wp:extent cx="1466850" cy="668655"/>
                <wp:effectExtent l="0" t="0" r="19050" b="1714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68655"/>
                        </a:xfrm>
                        <a:prstGeom prst="rect">
                          <a:avLst/>
                        </a:prstGeom>
                        <a:solidFill>
                          <a:srgbClr val="FFE36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5760D8" w:rsidRDefault="00955141" w:rsidP="00CD781D">
                            <w:pPr>
                              <w:jc w:val="center"/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60D8"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Session I</w:t>
                            </w:r>
                            <w:r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</w:t>
                            </w:r>
                          </w:p>
                          <w:p w:rsidR="00955141" w:rsidRPr="005760D8" w:rsidRDefault="00955141" w:rsidP="00CD781D">
                            <w:pPr>
                              <w:jc w:val="center"/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024F75" w:themeColor="accent1"/>
                                <w:spacing w:val="0"/>
                                <w:sz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Aug 20-24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73.25pt;margin-top:-388.35pt;width:115.5pt;height:52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" fillcolor="#ffe36d">
                <v:textbox>
                  <w:txbxContent>
                    <w:p w:rsidR="00955141" w:rsidRPr="005760D8" w:rsidRDefault="00955141" w:rsidP="00CD781D">
                      <w:pPr>
                        <w:jc w:val="center"/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60D8"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Session I</w:t>
                      </w:r>
                      <w:r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</w:t>
                      </w:r>
                    </w:p>
                    <w:p w:rsidR="00955141" w:rsidRPr="005760D8" w:rsidRDefault="00955141" w:rsidP="00CD781D">
                      <w:pPr>
                        <w:jc w:val="center"/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/>
                          <w:color w:val="024F75" w:themeColor="accent1"/>
                          <w:spacing w:val="0"/>
                          <w:sz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Aug 20-24</w:t>
                      </w:r>
                    </w:p>
                  </w:txbxContent>
                </v:textbox>
              </v:shape>
            </w:pict>
          </mc:Fallback>
        </mc:AlternateContent>
      </w:r>
      <w:r w:rsidR="00300D3A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69A4A2E" wp14:editId="781CB454">
                <wp:simplePos x="0" y="0"/>
                <wp:positionH relativeFrom="column">
                  <wp:posOffset>6061710</wp:posOffset>
                </wp:positionH>
                <wp:positionV relativeFrom="paragraph">
                  <wp:posOffset>-4126230</wp:posOffset>
                </wp:positionV>
                <wp:extent cx="1571625" cy="1403985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0B0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610B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Wacky Wrap </w:t>
                            </w:r>
                            <w:proofErr w:type="gramStart"/>
                            <w:r w:rsidRPr="005610B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Up</w:t>
                            </w:r>
                            <w:proofErr w:type="gramEnd"/>
                            <w:r w:rsidRPr="005610B0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Week-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You do</w:t>
                            </w:r>
                            <w:r w:rsidR="00B920AA">
                              <w:rPr>
                                <w:sz w:val="16"/>
                                <w:szCs w:val="16"/>
                              </w:rPr>
                              <w:t>n’t want to miss our final week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Jungle Breakfast in the   Park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Talent Show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-Photo Scavenger Hunt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.10 cent Flea Market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Costume Pizza Party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Silly Olympics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-Beach Towel Volleyball</w:t>
                            </w:r>
                          </w:p>
                          <w:p w:rsidR="00955141" w:rsidRPr="00573B9E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-Field Trip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77.3pt;margin-top:-324.9pt;width:123.75pt;height:110.55pt;z-index:251725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" stroked="f">
                <v:textbox style="mso-fit-shape-to-text:t">
                  <w:txbxContent>
                    <w:p w:rsidR="005610B0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5610B0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Wacky Wrap </w:t>
                      </w:r>
                      <w:proofErr w:type="gramStart"/>
                      <w:r w:rsidRPr="005610B0">
                        <w:rPr>
                          <w:b/>
                          <w:sz w:val="16"/>
                          <w:szCs w:val="16"/>
                          <w:u w:val="single"/>
                        </w:rPr>
                        <w:t>Up</w:t>
                      </w:r>
                      <w:proofErr w:type="gramEnd"/>
                      <w:r w:rsidRPr="005610B0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 Week-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You do</w:t>
                      </w:r>
                      <w:r w:rsidR="00B920AA">
                        <w:rPr>
                          <w:sz w:val="16"/>
                          <w:szCs w:val="16"/>
                        </w:rPr>
                        <w:t>n’t want to miss our final week</w:t>
                      </w:r>
                      <w:r>
                        <w:rPr>
                          <w:sz w:val="16"/>
                          <w:szCs w:val="16"/>
                        </w:rPr>
                        <w:t>!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Jungle Breakfast in the   Park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Talent Show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-Photo Scavenger Hunt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.10 cent Flea Market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Costume Pizza Party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Silly Olympics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-Beach Towel Volleyball</w:t>
                      </w:r>
                    </w:p>
                    <w:p w:rsidR="00955141" w:rsidRPr="00573B9E" w:rsidRDefault="009551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-Field Trip and MORE!</w:t>
                      </w:r>
                    </w:p>
                  </w:txbxContent>
                </v:textbox>
              </v:shape>
            </w:pict>
          </mc:Fallback>
        </mc:AlternateContent>
      </w:r>
      <w:r w:rsidR="00300D3A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03EF0C2" wp14:editId="09A6E7DF">
                <wp:simplePos x="0" y="0"/>
                <wp:positionH relativeFrom="column">
                  <wp:posOffset>-38100</wp:posOffset>
                </wp:positionH>
                <wp:positionV relativeFrom="paragraph">
                  <wp:posOffset>-4183380</wp:posOffset>
                </wp:positionV>
                <wp:extent cx="1971675" cy="1403985"/>
                <wp:effectExtent l="0" t="0" r="9525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Kids </w:t>
                            </w:r>
                            <w:proofErr w:type="gramStart"/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>In The</w:t>
                            </w:r>
                            <w:proofErr w:type="gramEnd"/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Kitchen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Get your chef’s hat on and find your flair in the kitchen. Learn to make edible fruit arrangements, candy confections and more!                 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>Xtreme</w:t>
                            </w:r>
                            <w:proofErr w:type="spellEnd"/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Sports Outdoors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For the sports lover!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Softball, football, baseball, etc.</w:t>
                            </w:r>
                            <w:proofErr w:type="gramEnd"/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>Creative Crafters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Learn beginning sewing, crochet and loom weaving techniques to create bracelets, headbands and more!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>NERF Wars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For</w:t>
                            </w:r>
                            <w:r w:rsidR="00B920AA"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your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teams,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plan your strategy for this </w:t>
                            </w:r>
                            <w:r w:rsidR="00E33EE6">
                              <w:rPr>
                                <w:sz w:val="16"/>
                                <w:szCs w:val="16"/>
                              </w:rPr>
                              <w:t>extreme competition using NERF 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oys.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>Photography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Learn to use a digital camera and explore perspective photography. Then make a T-Shirt collage of your photos.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>Game Show Superstar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Form your teams then compete with other teams in our version of real TV Game Shows!</w:t>
                            </w:r>
                          </w:p>
                          <w:p w:rsidR="00955141" w:rsidRPr="000A63AA" w:rsidRDefault="00E33E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LEGO</w:t>
                            </w:r>
                            <w:r w:rsidR="00955141" w:rsidRPr="00B82E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Animation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Set up your LEGO</w:t>
                            </w:r>
                            <w:r w:rsidR="00955141">
                              <w:rPr>
                                <w:sz w:val="16"/>
                                <w:szCs w:val="16"/>
                              </w:rPr>
                              <w:t xml:space="preserve"> scene, </w:t>
                            </w:r>
                            <w:proofErr w:type="gramStart"/>
                            <w:r w:rsidR="00955141">
                              <w:rPr>
                                <w:sz w:val="16"/>
                                <w:szCs w:val="16"/>
                              </w:rPr>
                              <w:t>shoot</w:t>
                            </w:r>
                            <w:proofErr w:type="gramEnd"/>
                            <w:r w:rsidR="00955141">
                              <w:rPr>
                                <w:sz w:val="16"/>
                                <w:szCs w:val="16"/>
                              </w:rPr>
                              <w:t xml:space="preserve"> a frame, adjust and repeat. Once you’re done string together all the frames into a movie.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3pt;margin-top:-329.4pt;width:155.25pt;height:110.55pt;z-index:25170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" stroked="f">
                <v:textbox style="mso-fit-shape-to-text:t">
                  <w:txbxContent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B82E1A">
                        <w:rPr>
                          <w:b/>
                          <w:sz w:val="16"/>
                          <w:szCs w:val="16"/>
                        </w:rPr>
                        <w:t xml:space="preserve">Kids </w:t>
                      </w:r>
                      <w:proofErr w:type="gramStart"/>
                      <w:r w:rsidRPr="00B82E1A">
                        <w:rPr>
                          <w:b/>
                          <w:sz w:val="16"/>
                          <w:szCs w:val="16"/>
                        </w:rPr>
                        <w:t>In The</w:t>
                      </w:r>
                      <w:proofErr w:type="gramEnd"/>
                      <w:r w:rsidRPr="00B82E1A">
                        <w:rPr>
                          <w:b/>
                          <w:sz w:val="16"/>
                          <w:szCs w:val="16"/>
                        </w:rPr>
                        <w:t xml:space="preserve"> Kitchen</w:t>
                      </w:r>
                      <w:r>
                        <w:rPr>
                          <w:sz w:val="16"/>
                          <w:szCs w:val="16"/>
                        </w:rPr>
                        <w:t xml:space="preserve">- Get your chef’s hat on and find your flair in the kitchen. Learn to make edible fruit arrangements, candy confections and more!                 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82E1A">
                        <w:rPr>
                          <w:b/>
                          <w:sz w:val="16"/>
                          <w:szCs w:val="16"/>
                        </w:rPr>
                        <w:t>Xtreme</w:t>
                      </w:r>
                      <w:proofErr w:type="spellEnd"/>
                      <w:r w:rsidRPr="00B82E1A">
                        <w:rPr>
                          <w:b/>
                          <w:sz w:val="16"/>
                          <w:szCs w:val="16"/>
                        </w:rPr>
                        <w:t xml:space="preserve"> Sports Outdoors</w:t>
                      </w:r>
                      <w:r>
                        <w:rPr>
                          <w:sz w:val="16"/>
                          <w:szCs w:val="16"/>
                        </w:rPr>
                        <w:t xml:space="preserve">- For the sports lover!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Softball, football, baseball, etc.</w:t>
                      </w:r>
                      <w:proofErr w:type="gramEnd"/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B82E1A">
                        <w:rPr>
                          <w:b/>
                          <w:sz w:val="16"/>
                          <w:szCs w:val="16"/>
                        </w:rPr>
                        <w:t>Creative Crafters</w:t>
                      </w:r>
                      <w:r>
                        <w:rPr>
                          <w:sz w:val="16"/>
                          <w:szCs w:val="16"/>
                        </w:rPr>
                        <w:t>- Learn beginning sewing, crochet and loom weaving techniques to create bracelets, headbands and more!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B82E1A">
                        <w:rPr>
                          <w:b/>
                          <w:sz w:val="16"/>
                          <w:szCs w:val="16"/>
                        </w:rPr>
                        <w:t>NERF Wars</w:t>
                      </w:r>
                      <w:r>
                        <w:rPr>
                          <w:sz w:val="16"/>
                          <w:szCs w:val="16"/>
                        </w:rPr>
                        <w:t>- For</w:t>
                      </w:r>
                      <w:r w:rsidR="00B920AA">
                        <w:rPr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sz w:val="16"/>
                          <w:szCs w:val="16"/>
                        </w:rPr>
                        <w:t xml:space="preserve"> your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teams,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plan your strategy for this </w:t>
                      </w:r>
                      <w:r w:rsidR="00E33EE6">
                        <w:rPr>
                          <w:sz w:val="16"/>
                          <w:szCs w:val="16"/>
                        </w:rPr>
                        <w:t>extreme competition using NERF t</w:t>
                      </w:r>
                      <w:r>
                        <w:rPr>
                          <w:sz w:val="16"/>
                          <w:szCs w:val="16"/>
                        </w:rPr>
                        <w:t>oys.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B82E1A">
                        <w:rPr>
                          <w:b/>
                          <w:sz w:val="16"/>
                          <w:szCs w:val="16"/>
                        </w:rPr>
                        <w:t>Photography</w:t>
                      </w:r>
                      <w:r>
                        <w:rPr>
                          <w:sz w:val="16"/>
                          <w:szCs w:val="16"/>
                        </w:rPr>
                        <w:t>- Learn to use a digital camera and explore perspective photography. Then make a T-Shirt collage of your photos.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B82E1A">
                        <w:rPr>
                          <w:b/>
                          <w:sz w:val="16"/>
                          <w:szCs w:val="16"/>
                        </w:rPr>
                        <w:t>Game Show Superstar</w:t>
                      </w:r>
                      <w:r>
                        <w:rPr>
                          <w:sz w:val="16"/>
                          <w:szCs w:val="16"/>
                        </w:rPr>
                        <w:t>- Form your teams then compete with other teams in our version of real TV Game Shows!</w:t>
                      </w:r>
                    </w:p>
                    <w:p w:rsidR="00955141" w:rsidRPr="000A63AA" w:rsidRDefault="00E33EE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LEGO</w:t>
                      </w:r>
                      <w:r w:rsidR="00955141" w:rsidRPr="00B82E1A">
                        <w:rPr>
                          <w:b/>
                          <w:sz w:val="16"/>
                          <w:szCs w:val="16"/>
                        </w:rPr>
                        <w:t xml:space="preserve"> Animation</w:t>
                      </w:r>
                      <w:r>
                        <w:rPr>
                          <w:sz w:val="16"/>
                          <w:szCs w:val="16"/>
                        </w:rPr>
                        <w:t>- Set up your LEGO</w:t>
                      </w:r>
                      <w:r w:rsidR="00955141">
                        <w:rPr>
                          <w:sz w:val="16"/>
                          <w:szCs w:val="16"/>
                        </w:rPr>
                        <w:t xml:space="preserve"> scene, </w:t>
                      </w:r>
                      <w:proofErr w:type="gramStart"/>
                      <w:r w:rsidR="00955141">
                        <w:rPr>
                          <w:sz w:val="16"/>
                          <w:szCs w:val="16"/>
                        </w:rPr>
                        <w:t>shoot</w:t>
                      </w:r>
                      <w:proofErr w:type="gramEnd"/>
                      <w:r w:rsidR="00955141">
                        <w:rPr>
                          <w:sz w:val="16"/>
                          <w:szCs w:val="16"/>
                        </w:rPr>
                        <w:t xml:space="preserve"> a frame, adjust and repeat. Once you’re done string together all the frames into a movie.</w:t>
                      </w:r>
                    </w:p>
                  </w:txbxContent>
                </v:textbox>
              </v:shape>
            </w:pict>
          </mc:Fallback>
        </mc:AlternateContent>
      </w:r>
      <w:r w:rsidR="00300D3A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319FBA0" wp14:editId="76D71862">
                <wp:simplePos x="0" y="0"/>
                <wp:positionH relativeFrom="column">
                  <wp:posOffset>3714750</wp:posOffset>
                </wp:positionH>
                <wp:positionV relativeFrom="paragraph">
                  <wp:posOffset>-4183380</wp:posOffset>
                </wp:positionV>
                <wp:extent cx="2286000" cy="45815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8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Passport </w:t>
                            </w:r>
                            <w:proofErr w:type="gramStart"/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Around The</w:t>
                            </w:r>
                            <w:proofErr w:type="gramEnd"/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World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An international adventure! We will make our own passports and venture into other countries through cooking, games, music, art and literature.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Water Wars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Extreme water fun competition using water balloons, launchers, squirt toys and more!</w:t>
                            </w:r>
                          </w:p>
                          <w:p w:rsidR="00300D3A" w:rsidRDefault="00300D3A" w:rsidP="00300D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Advanced Art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Introduction to advanced art techniques including sculpture, tile design and more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Design and paint your own personalized tile piece to be installed permanently on the walls in the hallway.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Fashion Frenzy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3552B0">
                              <w:rPr>
                                <w:sz w:val="16"/>
                                <w:szCs w:val="16"/>
                              </w:rPr>
                              <w:t>Do you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have a passion for fashion? Learn the newest hair and nail trends, how to create beautiful jewelry and design your own fashion portfolio.</w:t>
                            </w:r>
                          </w:p>
                          <w:p w:rsidR="00955141" w:rsidRDefault="00955141" w:rsidP="003133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Gamer</w:t>
                            </w:r>
                            <w:r w:rsidR="00B920AA">
                              <w:rPr>
                                <w:b/>
                                <w:sz w:val="16"/>
                                <w:szCs w:val="16"/>
                              </w:rPr>
                              <w:t>’</w:t>
                            </w: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s Club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You become the game pieces in this LIFE SIZE version of your favorite games including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Jenga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, Hung</w:t>
                            </w:r>
                            <w:r w:rsidR="00300D3A">
                              <w:rPr>
                                <w:sz w:val="16"/>
                                <w:szCs w:val="16"/>
                              </w:rPr>
                              <w:t>ry, Hungry Hippo, Chess and more!</w:t>
                            </w:r>
                          </w:p>
                          <w:p w:rsidR="00955141" w:rsidRDefault="00955141" w:rsidP="003133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Game Show Superstar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Form your teams then compete with other teams in our version of real TV Game Shows!</w:t>
                            </w:r>
                          </w:p>
                          <w:p w:rsidR="00955141" w:rsidRDefault="00955141" w:rsidP="003133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CSI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Experience detective work first hand.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From dusting for fingerprints to analyzing handwriting.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Collect clues throughout the school to solve your very own “Clue” case!</w:t>
                            </w:r>
                          </w:p>
                          <w:p w:rsidR="00955141" w:rsidRDefault="00955141" w:rsidP="003133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55141" w:rsidRPr="00313338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92.5pt;margin-top:-329.4pt;width:180pt;height:360.7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" filled="f" stroked="f">
                <v:textbox>
                  <w:txbxContent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 xml:space="preserve">Passport </w:t>
                      </w:r>
                      <w:proofErr w:type="gramStart"/>
                      <w:r w:rsidRPr="008971FD">
                        <w:rPr>
                          <w:b/>
                          <w:sz w:val="16"/>
                          <w:szCs w:val="16"/>
                        </w:rPr>
                        <w:t>Around The</w:t>
                      </w:r>
                      <w:proofErr w:type="gramEnd"/>
                      <w:r w:rsidRPr="008971FD">
                        <w:rPr>
                          <w:b/>
                          <w:sz w:val="16"/>
                          <w:szCs w:val="16"/>
                        </w:rPr>
                        <w:t xml:space="preserve"> World</w:t>
                      </w:r>
                      <w:r>
                        <w:rPr>
                          <w:sz w:val="16"/>
                          <w:szCs w:val="16"/>
                        </w:rPr>
                        <w:t>- An international adventure! We will make our own passports and venture into other countries through cooking, games, music, art and literature.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Water Wars</w:t>
                      </w:r>
                      <w:r>
                        <w:rPr>
                          <w:sz w:val="16"/>
                          <w:szCs w:val="16"/>
                        </w:rPr>
                        <w:t>- Extreme water fun competition using water balloons, launchers, squirt toys and more!</w:t>
                      </w:r>
                    </w:p>
                    <w:p w:rsidR="00300D3A" w:rsidRDefault="00300D3A" w:rsidP="00300D3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Advanced Art </w:t>
                      </w:r>
                      <w:r>
                        <w:rPr>
                          <w:sz w:val="16"/>
                          <w:szCs w:val="16"/>
                        </w:rPr>
                        <w:t>- Introduction to advanced art techniques including sculpture, tile design and more</w:t>
                      </w:r>
                      <w:r>
                        <w:rPr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Design and paint your own personalized tile piece to be installed permanently on the walls in the hallway.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Fashion Frenzy</w:t>
                      </w: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r w:rsidRPr="003552B0">
                        <w:rPr>
                          <w:sz w:val="16"/>
                          <w:szCs w:val="16"/>
                        </w:rPr>
                        <w:t>Do you</w:t>
                      </w:r>
                      <w:r>
                        <w:rPr>
                          <w:sz w:val="16"/>
                          <w:szCs w:val="16"/>
                        </w:rPr>
                        <w:t xml:space="preserve"> have a passion for fashion? Learn the newest hair and nail trends, how to create beautiful jewelry and design your own fashion portfolio.</w:t>
                      </w:r>
                    </w:p>
                    <w:p w:rsidR="00955141" w:rsidRDefault="00955141" w:rsidP="00313338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Gamer</w:t>
                      </w:r>
                      <w:r w:rsidR="00B920AA">
                        <w:rPr>
                          <w:b/>
                          <w:sz w:val="16"/>
                          <w:szCs w:val="16"/>
                        </w:rPr>
                        <w:t>’</w:t>
                      </w:r>
                      <w:r w:rsidRPr="008971FD">
                        <w:rPr>
                          <w:b/>
                          <w:sz w:val="16"/>
                          <w:szCs w:val="16"/>
                        </w:rPr>
                        <w:t>s Club</w:t>
                      </w:r>
                      <w:r>
                        <w:rPr>
                          <w:sz w:val="16"/>
                          <w:szCs w:val="16"/>
                        </w:rPr>
                        <w:t xml:space="preserve">- You become the game pieces in this LIFE SIZE version of your favorite games including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Jenga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, Hung</w:t>
                      </w:r>
                      <w:r w:rsidR="00300D3A">
                        <w:rPr>
                          <w:sz w:val="16"/>
                          <w:szCs w:val="16"/>
                        </w:rPr>
                        <w:t>ry, Hungry Hippo, Chess and more!</w:t>
                      </w:r>
                    </w:p>
                    <w:p w:rsidR="00955141" w:rsidRDefault="00955141" w:rsidP="00313338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Game Show Superstar</w:t>
                      </w:r>
                      <w:r>
                        <w:rPr>
                          <w:sz w:val="16"/>
                          <w:szCs w:val="16"/>
                        </w:rPr>
                        <w:t>- Form your teams then compete with other teams in our version of real TV Game Shows!</w:t>
                      </w:r>
                    </w:p>
                    <w:p w:rsidR="00955141" w:rsidRDefault="00955141" w:rsidP="00313338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CSI</w:t>
                      </w:r>
                      <w:r>
                        <w:rPr>
                          <w:sz w:val="16"/>
                          <w:szCs w:val="16"/>
                        </w:rPr>
                        <w:t xml:space="preserve">- Experience detective work first hand.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From dusting for fingerprints to analyzing handwriting.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Collect clues throughout the school to solve your very own “Clue” case!</w:t>
                      </w:r>
                    </w:p>
                    <w:p w:rsidR="00955141" w:rsidRDefault="00955141" w:rsidP="0031333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55141" w:rsidRPr="00313338" w:rsidRDefault="0095514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D3A">
        <w:rPr>
          <w:noProof/>
        </w:rPr>
        <w:drawing>
          <wp:anchor distT="0" distB="0" distL="114300" distR="114300" simplePos="0" relativeHeight="251788800" behindDoc="0" locked="0" layoutInCell="1" allowOverlap="1" wp14:anchorId="34CF4E67" wp14:editId="0FFFA75A">
            <wp:simplePos x="0" y="0"/>
            <wp:positionH relativeFrom="page">
              <wp:posOffset>6594475</wp:posOffset>
            </wp:positionH>
            <wp:positionV relativeFrom="page">
              <wp:posOffset>6956425</wp:posOffset>
            </wp:positionV>
            <wp:extent cx="980440" cy="85344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ggles-for-swim-icon-icon-cartoon-vector-1384819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3A">
        <w:rPr>
          <w:noProof/>
        </w:rPr>
        <w:drawing>
          <wp:anchor distT="0" distB="0" distL="114300" distR="114300" simplePos="0" relativeHeight="251790848" behindDoc="0" locked="0" layoutInCell="1" allowOverlap="1" wp14:anchorId="5DC3EAAE" wp14:editId="400EFDE3">
            <wp:simplePos x="0" y="0"/>
            <wp:positionH relativeFrom="page">
              <wp:posOffset>6286500</wp:posOffset>
            </wp:positionH>
            <wp:positionV relativeFrom="page">
              <wp:posOffset>5728335</wp:posOffset>
            </wp:positionV>
            <wp:extent cx="1847850" cy="13620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AA">
        <w:rPr>
          <w:noProof/>
        </w:rPr>
        <w:drawing>
          <wp:anchor distT="0" distB="0" distL="114300" distR="114300" simplePos="0" relativeHeight="251726336" behindDoc="0" locked="0" layoutInCell="1" allowOverlap="1" wp14:anchorId="1A2EBDCA" wp14:editId="0E33BD6F">
            <wp:simplePos x="0" y="0"/>
            <wp:positionH relativeFrom="page">
              <wp:posOffset>8032750</wp:posOffset>
            </wp:positionH>
            <wp:positionV relativeFrom="page">
              <wp:posOffset>2114550</wp:posOffset>
            </wp:positionV>
            <wp:extent cx="1531620" cy="9715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AA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1F71700" wp14:editId="2F3A4660">
                <wp:simplePos x="0" y="0"/>
                <wp:positionH relativeFrom="column">
                  <wp:posOffset>7846060</wp:posOffset>
                </wp:positionH>
                <wp:positionV relativeFrom="paragraph">
                  <wp:posOffset>-3907155</wp:posOffset>
                </wp:positionV>
                <wp:extent cx="1597025" cy="4124325"/>
                <wp:effectExtent l="0" t="0" r="3175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2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proofErr w:type="spellStart"/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Atcher</w:t>
                            </w:r>
                            <w:proofErr w:type="spellEnd"/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 xml:space="preserve"> Island</w:t>
                            </w:r>
                          </w:p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Gizmos</w:t>
                            </w:r>
                          </w:p>
                          <w:p w:rsidR="00955141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Medieval Times</w:t>
                            </w:r>
                          </w:p>
                          <w:p w:rsidR="00B920AA" w:rsidRPr="00536C4B" w:rsidRDefault="00B920AA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Laser Quest</w:t>
                            </w:r>
                          </w:p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Haunted Trails</w:t>
                            </w:r>
                          </w:p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Art Clay World</w:t>
                            </w:r>
                          </w:p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Deep River Water Park</w:t>
                            </w:r>
                          </w:p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WC Thunderbolts</w:t>
                            </w:r>
                          </w:p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Hollywood Park</w:t>
                            </w:r>
                          </w:p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Bears Training Camp</w:t>
                            </w:r>
                          </w:p>
                          <w:p w:rsidR="00955141" w:rsidRPr="00536C4B" w:rsidRDefault="00955141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Bowling &amp; Plush Horse</w:t>
                            </w:r>
                          </w:p>
                          <w:p w:rsidR="00955141" w:rsidRPr="00536C4B" w:rsidRDefault="00B920AA">
                            <w:pP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 xml:space="preserve">Santa’s Village </w:t>
                            </w:r>
                            <w:proofErr w:type="spellStart"/>
                            <w:r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Azo</w:t>
                            </w:r>
                            <w:r w:rsidR="00955141"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>osment</w:t>
                            </w:r>
                            <w:proofErr w:type="spellEnd"/>
                            <w:r w:rsidR="00955141" w:rsidRPr="00536C4B">
                              <w:rPr>
                                <w:rFonts w:ascii="Arial Black" w:hAnsi="Arial Black" w:cs="Times New Roman"/>
                                <w:b/>
                                <w:color w:val="2E287F" w:themeColor="text1" w:themeTint="BF"/>
                              </w:rPr>
                              <w:t xml:space="preserve">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617.8pt;margin-top:-307.65pt;width:125.75pt;height:324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HkIgIAACU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" stroked="f">
                <v:textbox>
                  <w:txbxContent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proofErr w:type="spellStart"/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Atcher</w:t>
                      </w:r>
                      <w:proofErr w:type="spellEnd"/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 xml:space="preserve"> Island</w:t>
                      </w:r>
                    </w:p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Gizmos</w:t>
                      </w:r>
                    </w:p>
                    <w:p w:rsidR="00955141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Medieval Times</w:t>
                      </w:r>
                    </w:p>
                    <w:p w:rsidR="00B920AA" w:rsidRPr="00536C4B" w:rsidRDefault="00B920AA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Laser Quest</w:t>
                      </w:r>
                    </w:p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Haunted Trails</w:t>
                      </w:r>
                    </w:p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Art Clay World</w:t>
                      </w:r>
                    </w:p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Deep River Water Park</w:t>
                      </w:r>
                    </w:p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WC Thunderbolts</w:t>
                      </w:r>
                    </w:p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Hollywood Park</w:t>
                      </w:r>
                    </w:p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Bears Training Camp</w:t>
                      </w:r>
                    </w:p>
                    <w:p w:rsidR="00955141" w:rsidRPr="00536C4B" w:rsidRDefault="00955141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Bowling &amp; Plush Horse</w:t>
                      </w:r>
                    </w:p>
                    <w:p w:rsidR="00955141" w:rsidRPr="00536C4B" w:rsidRDefault="00B920AA">
                      <w:pP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 xml:space="preserve">Santa’s Village </w:t>
                      </w:r>
                      <w:proofErr w:type="spellStart"/>
                      <w:r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Azo</w:t>
                      </w:r>
                      <w:r w:rsidR="00955141"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>osment</w:t>
                      </w:r>
                      <w:proofErr w:type="spellEnd"/>
                      <w:r w:rsidR="00955141" w:rsidRPr="00536C4B">
                        <w:rPr>
                          <w:rFonts w:ascii="Arial Black" w:hAnsi="Arial Black" w:cs="Times New Roman"/>
                          <w:b/>
                          <w:color w:val="2E287F" w:themeColor="text1" w:themeTint="BF"/>
                        </w:rPr>
                        <w:t xml:space="preserve"> Park</w:t>
                      </w:r>
                    </w:p>
                  </w:txbxContent>
                </v:textbox>
              </v:shape>
            </w:pict>
          </mc:Fallback>
        </mc:AlternateContent>
      </w:r>
      <w:r w:rsidR="00B920AA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9AA8F96" wp14:editId="4F536EF8">
                <wp:simplePos x="0" y="0"/>
                <wp:positionH relativeFrom="column">
                  <wp:posOffset>7743825</wp:posOffset>
                </wp:positionH>
                <wp:positionV relativeFrom="paragraph">
                  <wp:posOffset>-4259580</wp:posOffset>
                </wp:positionV>
                <wp:extent cx="1924050" cy="4191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AE6" w:rsidRPr="005610B0" w:rsidRDefault="00FE6AE6">
                            <w:pPr>
                              <w:rPr>
                                <w:rFonts w:ascii="Arial Black" w:hAnsi="Arial Black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5610B0">
                              <w:rPr>
                                <w:rFonts w:ascii="Arial Black" w:hAnsi="Arial Black"/>
                                <w:color w:val="C00000"/>
                                <w:sz w:val="36"/>
                                <w:szCs w:val="36"/>
                              </w:rPr>
                              <w:t>Field 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09.75pt;margin-top:-335.4pt;width:151.5pt;height:33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" filled="f" stroked="f">
                <v:textbox>
                  <w:txbxContent>
                    <w:p w:rsidR="00FE6AE6" w:rsidRPr="005610B0" w:rsidRDefault="00FE6AE6">
                      <w:pPr>
                        <w:rPr>
                          <w:rFonts w:ascii="Arial Black" w:hAnsi="Arial Black"/>
                          <w:color w:val="C00000"/>
                          <w:sz w:val="36"/>
                          <w:szCs w:val="36"/>
                        </w:rPr>
                      </w:pPr>
                      <w:r w:rsidRPr="005610B0">
                        <w:rPr>
                          <w:rFonts w:ascii="Arial Black" w:hAnsi="Arial Black"/>
                          <w:color w:val="C00000"/>
                          <w:sz w:val="36"/>
                          <w:szCs w:val="36"/>
                        </w:rPr>
                        <w:t>Field Trips</w:t>
                      </w:r>
                    </w:p>
                  </w:txbxContent>
                </v:textbox>
              </v:shape>
            </w:pict>
          </mc:Fallback>
        </mc:AlternateContent>
      </w:r>
      <w:r w:rsidR="00B920AA">
        <w:rPr>
          <w:noProof/>
        </w:rPr>
        <w:drawing>
          <wp:anchor distT="0" distB="0" distL="114300" distR="114300" simplePos="0" relativeHeight="251784704" behindDoc="0" locked="0" layoutInCell="1" allowOverlap="1" wp14:anchorId="4ED4F523" wp14:editId="5ACD1FC6">
            <wp:simplePos x="0" y="0"/>
            <wp:positionH relativeFrom="page">
              <wp:posOffset>9144000</wp:posOffset>
            </wp:positionH>
            <wp:positionV relativeFrom="page">
              <wp:posOffset>250825</wp:posOffset>
            </wp:positionV>
            <wp:extent cx="581025" cy="471805"/>
            <wp:effectExtent l="0" t="0" r="952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0B0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A48C387" wp14:editId="2481C84B">
                <wp:simplePos x="0" y="0"/>
                <wp:positionH relativeFrom="column">
                  <wp:posOffset>2019300</wp:posOffset>
                </wp:positionH>
                <wp:positionV relativeFrom="paragraph">
                  <wp:posOffset>-4179570</wp:posOffset>
                </wp:positionV>
                <wp:extent cx="173355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82E1A">
                              <w:rPr>
                                <w:b/>
                                <w:sz w:val="16"/>
                                <w:szCs w:val="16"/>
                              </w:rPr>
                              <w:t>Master Chef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Advanced Kid’s In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Kitchen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Xtreme</w:t>
                            </w:r>
                            <w:proofErr w:type="spellEnd"/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Sports Outdoors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For the sports lover!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Softball, football, baseball, etc.</w:t>
                            </w:r>
                            <w:proofErr w:type="gramEnd"/>
                          </w:p>
                          <w:p w:rsidR="00300D3A" w:rsidRDefault="00300D3A" w:rsidP="00300D3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Art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Are you creative? This is the club for you.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Arts and crafts galore</w:t>
                            </w:r>
                            <w:r w:rsidR="003552B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="003552B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Wii Dance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Learn the latest dance moves, be fit and have fun at the same time.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Vines Superstar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Work in teams to create your own Vines.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Then post them to the Penny Lane YouTube Channel.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Gamer</w:t>
                            </w:r>
                            <w:r w:rsidR="00B920AA">
                              <w:rPr>
                                <w:b/>
                                <w:sz w:val="16"/>
                                <w:szCs w:val="16"/>
                              </w:rPr>
                              <w:t>’</w:t>
                            </w: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s Club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- You become the game pieces in this LIFE SIZE version of your favorite games including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Jenga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, Hungry, Hungry Hippo, Chess and more!</w:t>
                            </w:r>
                          </w:p>
                          <w:p w:rsidR="00955141" w:rsidRDefault="00955141" w:rsidP="002653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971FD">
                              <w:rPr>
                                <w:b/>
                                <w:sz w:val="16"/>
                                <w:szCs w:val="16"/>
                              </w:rPr>
                              <w:t>NERF Wars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 For</w:t>
                            </w:r>
                            <w:r w:rsidR="00B920AA"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your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teams,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plan your strategy for this extreme competition </w:t>
                            </w:r>
                            <w:r w:rsidR="00E33EE6">
                              <w:rPr>
                                <w:sz w:val="16"/>
                                <w:szCs w:val="16"/>
                              </w:rPr>
                              <w:t>using NERF 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oys.</w:t>
                            </w:r>
                          </w:p>
                          <w:p w:rsidR="00955141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55141" w:rsidRPr="002653AA" w:rsidRDefault="009551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59pt;margin-top:-329.1pt;width:136.5pt;height:110.55pt;z-index:251721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/OJAIAACU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" stroked="f">
                <v:textbox style="mso-fit-shape-to-text:t">
                  <w:txbxContent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B82E1A">
                        <w:rPr>
                          <w:b/>
                          <w:sz w:val="16"/>
                          <w:szCs w:val="16"/>
                        </w:rPr>
                        <w:t>Master Chef</w:t>
                      </w:r>
                      <w:r>
                        <w:rPr>
                          <w:sz w:val="16"/>
                          <w:szCs w:val="16"/>
                        </w:rPr>
                        <w:t xml:space="preserve">- Advanced Kid’s In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The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Kitchen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8971FD">
                        <w:rPr>
                          <w:b/>
                          <w:sz w:val="16"/>
                          <w:szCs w:val="16"/>
                        </w:rPr>
                        <w:t>Xtreme</w:t>
                      </w:r>
                      <w:proofErr w:type="spellEnd"/>
                      <w:r w:rsidRPr="008971FD">
                        <w:rPr>
                          <w:b/>
                          <w:sz w:val="16"/>
                          <w:szCs w:val="16"/>
                        </w:rPr>
                        <w:t xml:space="preserve"> Sports Outdoors</w:t>
                      </w:r>
                      <w:r>
                        <w:rPr>
                          <w:sz w:val="16"/>
                          <w:szCs w:val="16"/>
                        </w:rPr>
                        <w:t xml:space="preserve">- For the sports lover!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Softball, football, baseball, etc.</w:t>
                      </w:r>
                      <w:proofErr w:type="gramEnd"/>
                    </w:p>
                    <w:p w:rsidR="00300D3A" w:rsidRDefault="00300D3A" w:rsidP="00300D3A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Art</w:t>
                      </w:r>
                      <w:r>
                        <w:rPr>
                          <w:sz w:val="16"/>
                          <w:szCs w:val="16"/>
                        </w:rPr>
                        <w:t xml:space="preserve">- Are you creative? This is the club for you.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Arts and crafts galore</w:t>
                      </w:r>
                      <w:r w:rsidR="003552B0">
                        <w:rPr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="003552B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Wii Dance</w:t>
                      </w:r>
                      <w:r>
                        <w:rPr>
                          <w:sz w:val="16"/>
                          <w:szCs w:val="16"/>
                        </w:rPr>
                        <w:t>- Learn the latest dance moves, be fit and have fun at the same time.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8971FD">
                        <w:rPr>
                          <w:b/>
                          <w:sz w:val="16"/>
                          <w:szCs w:val="16"/>
                        </w:rPr>
                        <w:t>Vines Superstar</w:t>
                      </w:r>
                      <w:r>
                        <w:rPr>
                          <w:sz w:val="16"/>
                          <w:szCs w:val="16"/>
                        </w:rPr>
                        <w:t>- Work in teams to create your own Vines.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Then post them to the Penny Lane YouTube Channel.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Gamer</w:t>
                      </w:r>
                      <w:r w:rsidR="00B920AA">
                        <w:rPr>
                          <w:b/>
                          <w:sz w:val="16"/>
                          <w:szCs w:val="16"/>
                        </w:rPr>
                        <w:t>’</w:t>
                      </w:r>
                      <w:r w:rsidRPr="008971FD">
                        <w:rPr>
                          <w:b/>
                          <w:sz w:val="16"/>
                          <w:szCs w:val="16"/>
                        </w:rPr>
                        <w:t>s Club</w:t>
                      </w:r>
                      <w:r>
                        <w:rPr>
                          <w:sz w:val="16"/>
                          <w:szCs w:val="16"/>
                        </w:rPr>
                        <w:t xml:space="preserve">- You become the game pieces in this LIFE SIZE version of your favorite games including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Jenga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, Hungry, Hungry Hippo, Chess and more!</w:t>
                      </w:r>
                    </w:p>
                    <w:p w:rsidR="00955141" w:rsidRDefault="00955141" w:rsidP="002653AA">
                      <w:pPr>
                        <w:rPr>
                          <w:sz w:val="16"/>
                          <w:szCs w:val="16"/>
                        </w:rPr>
                      </w:pPr>
                      <w:r w:rsidRPr="008971FD">
                        <w:rPr>
                          <w:b/>
                          <w:sz w:val="16"/>
                          <w:szCs w:val="16"/>
                        </w:rPr>
                        <w:t>NERF Wars</w:t>
                      </w:r>
                      <w:r>
                        <w:rPr>
                          <w:sz w:val="16"/>
                          <w:szCs w:val="16"/>
                        </w:rPr>
                        <w:t>- For</w:t>
                      </w:r>
                      <w:r w:rsidR="00B920AA">
                        <w:rPr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sz w:val="16"/>
                          <w:szCs w:val="16"/>
                        </w:rPr>
                        <w:t xml:space="preserve"> your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teams,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plan your strategy for this extreme competition </w:t>
                      </w:r>
                      <w:r w:rsidR="00E33EE6">
                        <w:rPr>
                          <w:sz w:val="16"/>
                          <w:szCs w:val="16"/>
                        </w:rPr>
                        <w:t>using NERF t</w:t>
                      </w:r>
                      <w:r>
                        <w:rPr>
                          <w:sz w:val="16"/>
                          <w:szCs w:val="16"/>
                        </w:rPr>
                        <w:t>oys.</w:t>
                      </w:r>
                    </w:p>
                    <w:p w:rsidR="00955141" w:rsidRDefault="00955141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55141" w:rsidRPr="002653AA" w:rsidRDefault="0095514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78C">
        <w:rPr>
          <w:noProof/>
        </w:rPr>
        <w:drawing>
          <wp:anchor distT="0" distB="0" distL="114300" distR="114300" simplePos="0" relativeHeight="251783680" behindDoc="0" locked="0" layoutInCell="1" allowOverlap="1" wp14:anchorId="21EDAC35" wp14:editId="35F42141">
            <wp:simplePos x="0" y="0"/>
            <wp:positionH relativeFrom="page">
              <wp:posOffset>244475</wp:posOffset>
            </wp:positionH>
            <wp:positionV relativeFrom="page">
              <wp:posOffset>247015</wp:posOffset>
            </wp:positionV>
            <wp:extent cx="2209165" cy="1457325"/>
            <wp:effectExtent l="0" t="0" r="63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capm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E6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1AC96B3" wp14:editId="051E33F0">
                <wp:simplePos x="0" y="0"/>
                <wp:positionH relativeFrom="column">
                  <wp:posOffset>2171700</wp:posOffset>
                </wp:positionH>
                <wp:positionV relativeFrom="paragraph">
                  <wp:posOffset>-7078980</wp:posOffset>
                </wp:positionV>
                <wp:extent cx="7372350" cy="13271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132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F07665" w:rsidRDefault="008971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Daily Morning </w:t>
                            </w:r>
                            <w:r w:rsidR="00955141"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SPORTS CAMP</w:t>
                            </w:r>
                            <w:r w:rsidR="00955141" w:rsidRPr="00F07665">
                              <w:rPr>
                                <w:sz w:val="18"/>
                                <w:szCs w:val="18"/>
                              </w:rPr>
                              <w:t>...Kickball, Softball, Basketball, Dodgeball, Football, Volleyball and more!</w:t>
                            </w:r>
                          </w:p>
                          <w:p w:rsidR="00955141" w:rsidRPr="00F07665" w:rsidRDefault="008971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Afternoon INSTRUCTIONAL SWIM</w:t>
                            </w:r>
                            <w:r w:rsidR="00955141"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MING</w:t>
                            </w:r>
                            <w:r w:rsidR="00955141" w:rsidRPr="00F07665">
                              <w:rPr>
                                <w:sz w:val="18"/>
                                <w:szCs w:val="18"/>
                              </w:rPr>
                              <w:t>...Fun in the sun 4 days a week.</w:t>
                            </w:r>
                            <w:proofErr w:type="gramEnd"/>
                            <w:r w:rsidR="00955141" w:rsidRPr="00F07665">
                              <w:rPr>
                                <w:sz w:val="18"/>
                                <w:szCs w:val="18"/>
                              </w:rPr>
                              <w:t xml:space="preserve"> Learn to swim or perfect your stroke.</w:t>
                            </w:r>
                          </w:p>
                          <w:p w:rsidR="00955141" w:rsidRPr="00F07665" w:rsidRDefault="008971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Weekly </w:t>
                            </w:r>
                            <w:r w:rsidR="00955141"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FIELD TRIPS</w:t>
                            </w:r>
                            <w:r w:rsidR="00955141" w:rsidRPr="00F07665">
                              <w:rPr>
                                <w:sz w:val="18"/>
                                <w:szCs w:val="18"/>
                              </w:rPr>
                              <w:t xml:space="preserve">...Every THURSDAY the children will attend field trips at various sites </w:t>
                            </w:r>
                            <w:r w:rsidR="00704483" w:rsidRPr="00F07665">
                              <w:rPr>
                                <w:sz w:val="18"/>
                                <w:szCs w:val="18"/>
                              </w:rPr>
                              <w:t>(occasionally</w:t>
                            </w:r>
                            <w:r w:rsidR="00E33EE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5141" w:rsidRPr="00F07665">
                              <w:rPr>
                                <w:sz w:val="18"/>
                                <w:szCs w:val="18"/>
                              </w:rPr>
                              <w:t>held on a different day).</w:t>
                            </w:r>
                          </w:p>
                          <w:p w:rsidR="00955141" w:rsidRPr="00F07665" w:rsidRDefault="008971F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Weekly </w:t>
                            </w:r>
                            <w:r w:rsidR="00955141"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PICNIC IN THE PARK</w:t>
                            </w:r>
                            <w:r w:rsidR="00955141" w:rsidRPr="00F07665">
                              <w:rPr>
                                <w:sz w:val="18"/>
                                <w:szCs w:val="18"/>
                              </w:rPr>
                              <w:t>...The children go on a picnic every WEDNESDAY to enjoy organized games, free play and lunch at the park.</w:t>
                            </w:r>
                          </w:p>
                          <w:p w:rsidR="00955141" w:rsidRPr="00F07665" w:rsidRDefault="009551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07665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DAILY CLUBS</w:t>
                            </w:r>
                            <w:r w:rsidRPr="00F07665">
                              <w:rPr>
                                <w:sz w:val="18"/>
                                <w:szCs w:val="18"/>
                              </w:rPr>
                              <w:t>...Children choose a special club each session to participate in 4 days a week. See sessions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171pt;margin-top:-557.4pt;width:580.5pt;height:104.5pt;z-index:25173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" filled="f" stroked="f">
                <v:textbox style="mso-fit-shape-to-text:t">
                  <w:txbxContent>
                    <w:p w:rsidR="00955141" w:rsidRPr="00F07665" w:rsidRDefault="008971FD">
                      <w:pPr>
                        <w:rPr>
                          <w:sz w:val="18"/>
                          <w:szCs w:val="18"/>
                        </w:rPr>
                      </w:pPr>
                      <w:r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Daily Morning </w:t>
                      </w:r>
                      <w:r w:rsidR="00955141"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>SPORTS CAMP</w:t>
                      </w:r>
                      <w:r w:rsidR="00955141" w:rsidRPr="00F07665">
                        <w:rPr>
                          <w:sz w:val="18"/>
                          <w:szCs w:val="18"/>
                        </w:rPr>
                        <w:t>...Kickball, Softball, Basketball, Dodgeball, Football, Volleyball and more!</w:t>
                      </w:r>
                    </w:p>
                    <w:p w:rsidR="00955141" w:rsidRPr="00F07665" w:rsidRDefault="008971FD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>Afternoon INSTRUCTIONAL SWIM</w:t>
                      </w:r>
                      <w:r w:rsidR="00955141"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>MING</w:t>
                      </w:r>
                      <w:r w:rsidR="00955141" w:rsidRPr="00F07665">
                        <w:rPr>
                          <w:sz w:val="18"/>
                          <w:szCs w:val="18"/>
                        </w:rPr>
                        <w:t>...Fun in the sun 4 days a week.</w:t>
                      </w:r>
                      <w:proofErr w:type="gramEnd"/>
                      <w:r w:rsidR="00955141" w:rsidRPr="00F07665">
                        <w:rPr>
                          <w:sz w:val="18"/>
                          <w:szCs w:val="18"/>
                        </w:rPr>
                        <w:t xml:space="preserve"> Learn to swim or perfect your stroke.</w:t>
                      </w:r>
                    </w:p>
                    <w:p w:rsidR="00955141" w:rsidRPr="00F07665" w:rsidRDefault="008971FD">
                      <w:pPr>
                        <w:rPr>
                          <w:sz w:val="18"/>
                          <w:szCs w:val="18"/>
                        </w:rPr>
                      </w:pPr>
                      <w:r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Weekly </w:t>
                      </w:r>
                      <w:r w:rsidR="00955141"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>FIELD TRIPS</w:t>
                      </w:r>
                      <w:r w:rsidR="00955141" w:rsidRPr="00F07665">
                        <w:rPr>
                          <w:sz w:val="18"/>
                          <w:szCs w:val="18"/>
                        </w:rPr>
                        <w:t xml:space="preserve">...Every THURSDAY the children will attend field trips at various sites </w:t>
                      </w:r>
                      <w:r w:rsidR="00704483" w:rsidRPr="00F07665">
                        <w:rPr>
                          <w:sz w:val="18"/>
                          <w:szCs w:val="18"/>
                        </w:rPr>
                        <w:t>(occasionally</w:t>
                      </w:r>
                      <w:r w:rsidR="00E33EE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55141" w:rsidRPr="00F07665">
                        <w:rPr>
                          <w:sz w:val="18"/>
                          <w:szCs w:val="18"/>
                        </w:rPr>
                        <w:t>held on a different day).</w:t>
                      </w:r>
                    </w:p>
                    <w:p w:rsidR="00955141" w:rsidRPr="00F07665" w:rsidRDefault="008971FD">
                      <w:pPr>
                        <w:rPr>
                          <w:sz w:val="18"/>
                          <w:szCs w:val="18"/>
                        </w:rPr>
                      </w:pPr>
                      <w:r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Weekly </w:t>
                      </w:r>
                      <w:r w:rsidR="00955141"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>PICNIC IN THE PARK</w:t>
                      </w:r>
                      <w:r w:rsidR="00955141" w:rsidRPr="00F07665">
                        <w:rPr>
                          <w:sz w:val="18"/>
                          <w:szCs w:val="18"/>
                        </w:rPr>
                        <w:t>...The children go on a picnic every WEDNESDAY to enjoy organized games, free play and lunch at the park.</w:t>
                      </w:r>
                    </w:p>
                    <w:p w:rsidR="00955141" w:rsidRPr="00F07665" w:rsidRDefault="00955141">
                      <w:pPr>
                        <w:rPr>
                          <w:sz w:val="18"/>
                          <w:szCs w:val="18"/>
                        </w:rPr>
                      </w:pPr>
                      <w:r w:rsidRPr="00F07665">
                        <w:rPr>
                          <w:b/>
                          <w:color w:val="C00000"/>
                          <w:sz w:val="18"/>
                          <w:szCs w:val="18"/>
                        </w:rPr>
                        <w:t>DAILY CLUBS</w:t>
                      </w:r>
                      <w:r w:rsidRPr="00F07665">
                        <w:rPr>
                          <w:sz w:val="18"/>
                          <w:szCs w:val="18"/>
                        </w:rPr>
                        <w:t>...Children choose a special club each session to participate in 4 days a week. See sessions below.</w:t>
                      </w:r>
                    </w:p>
                  </w:txbxContent>
                </v:textbox>
              </v:shape>
            </w:pict>
          </mc:Fallback>
        </mc:AlternateContent>
      </w:r>
      <w:r w:rsidR="003E44BE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2BB28AB" wp14:editId="111427F4">
                <wp:simplePos x="0" y="0"/>
                <wp:positionH relativeFrom="column">
                  <wp:posOffset>2023110</wp:posOffset>
                </wp:positionH>
                <wp:positionV relativeFrom="paragraph">
                  <wp:posOffset>-5618480</wp:posOffset>
                </wp:positionV>
                <wp:extent cx="6943725" cy="5969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141" w:rsidRPr="00B73BF4" w:rsidRDefault="0095514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73BF4">
                              <w:rPr>
                                <w:b/>
                                <w:sz w:val="18"/>
                                <w:szCs w:val="18"/>
                              </w:rPr>
                              <w:t>Have fun making new friends, organizing your personal camp cubby, swimming at the pool, and testing out our various sports activities. Explore exciting learn</w:t>
                            </w:r>
                            <w:r w:rsidR="00704483">
                              <w:rPr>
                                <w:b/>
                                <w:sz w:val="18"/>
                                <w:szCs w:val="18"/>
                              </w:rPr>
                              <w:t>ing centers including art, LEGOS</w:t>
                            </w:r>
                            <w:r w:rsidRPr="00B73BF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computers, board games and more! Then choose your daily clubs and plan your own amazing summer camp experience.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59.3pt;margin-top:-442.4pt;width:546.75pt;height:4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" filled="f" stroked="f">
                <v:textbox>
                  <w:txbxContent>
                    <w:p w:rsidR="00955141" w:rsidRPr="00B73BF4" w:rsidRDefault="0095514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73BF4">
                        <w:rPr>
                          <w:b/>
                          <w:sz w:val="18"/>
                          <w:szCs w:val="18"/>
                        </w:rPr>
                        <w:t>Have fun making new friends, organizing your personal camp cubby, swimming at the pool, and testing out our various sports activities. Explore exciting learn</w:t>
                      </w:r>
                      <w:r w:rsidR="00704483">
                        <w:rPr>
                          <w:b/>
                          <w:sz w:val="18"/>
                          <w:szCs w:val="18"/>
                        </w:rPr>
                        <w:t>ing centers including art, LEGOS</w:t>
                      </w:r>
                      <w:r w:rsidRPr="00B73BF4">
                        <w:rPr>
                          <w:b/>
                          <w:sz w:val="18"/>
                          <w:szCs w:val="18"/>
                        </w:rPr>
                        <w:t xml:space="preserve">, computers, board games and more! Then choose your daily clubs and plan your own amazing summer camp experience.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615652" w:rsidSect="00B82E1A">
      <w:type w:val="nextColumn"/>
      <w:pgSz w:w="15840" w:h="12240" w:orient="landscape" w:code="1"/>
      <w:pgMar w:top="11448" w:right="540" w:bottom="318" w:left="450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E4E" w:rsidRDefault="00654E4E" w:rsidP="005F3078">
      <w:pPr>
        <w:spacing w:after="0"/>
      </w:pPr>
      <w:r>
        <w:separator/>
      </w:r>
    </w:p>
  </w:endnote>
  <w:endnote w:type="continuationSeparator" w:id="0">
    <w:p w:rsidR="00654E4E" w:rsidRDefault="00654E4E" w:rsidP="005F307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E4E" w:rsidRDefault="00654E4E" w:rsidP="005F3078">
      <w:pPr>
        <w:spacing w:after="0"/>
      </w:pPr>
      <w:r>
        <w:separator/>
      </w:r>
    </w:p>
  </w:footnote>
  <w:footnote w:type="continuationSeparator" w:id="0">
    <w:p w:rsidR="00654E4E" w:rsidRDefault="00654E4E" w:rsidP="005F307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ACB"/>
    <w:rsid w:val="0000229C"/>
    <w:rsid w:val="00052541"/>
    <w:rsid w:val="00065314"/>
    <w:rsid w:val="000979E4"/>
    <w:rsid w:val="000A63AA"/>
    <w:rsid w:val="000E70AF"/>
    <w:rsid w:val="0018286D"/>
    <w:rsid w:val="001B546B"/>
    <w:rsid w:val="001D2F0A"/>
    <w:rsid w:val="001F7383"/>
    <w:rsid w:val="00204FC0"/>
    <w:rsid w:val="0020561B"/>
    <w:rsid w:val="00231BEA"/>
    <w:rsid w:val="002321F7"/>
    <w:rsid w:val="002419AC"/>
    <w:rsid w:val="00252A5F"/>
    <w:rsid w:val="002653AA"/>
    <w:rsid w:val="00265FB8"/>
    <w:rsid w:val="00287C8B"/>
    <w:rsid w:val="002A7968"/>
    <w:rsid w:val="002C5F6E"/>
    <w:rsid w:val="00300D3A"/>
    <w:rsid w:val="00313338"/>
    <w:rsid w:val="0032758E"/>
    <w:rsid w:val="00336716"/>
    <w:rsid w:val="003552B0"/>
    <w:rsid w:val="00390E2F"/>
    <w:rsid w:val="003A16F3"/>
    <w:rsid w:val="003B7676"/>
    <w:rsid w:val="003C40A8"/>
    <w:rsid w:val="003E44BE"/>
    <w:rsid w:val="003E5A1A"/>
    <w:rsid w:val="003E6F76"/>
    <w:rsid w:val="003E795B"/>
    <w:rsid w:val="004175CD"/>
    <w:rsid w:val="00431BD8"/>
    <w:rsid w:val="00446D6F"/>
    <w:rsid w:val="00447CFC"/>
    <w:rsid w:val="00463082"/>
    <w:rsid w:val="004862F8"/>
    <w:rsid w:val="004910AB"/>
    <w:rsid w:val="00502425"/>
    <w:rsid w:val="00506068"/>
    <w:rsid w:val="005063B3"/>
    <w:rsid w:val="005079DB"/>
    <w:rsid w:val="00536C4B"/>
    <w:rsid w:val="005610B0"/>
    <w:rsid w:val="00573B9E"/>
    <w:rsid w:val="005760D8"/>
    <w:rsid w:val="005845DD"/>
    <w:rsid w:val="00590EE2"/>
    <w:rsid w:val="005F3078"/>
    <w:rsid w:val="00615652"/>
    <w:rsid w:val="00630FA0"/>
    <w:rsid w:val="00636CD7"/>
    <w:rsid w:val="00643D47"/>
    <w:rsid w:val="00654E4E"/>
    <w:rsid w:val="00660157"/>
    <w:rsid w:val="00667588"/>
    <w:rsid w:val="006971FB"/>
    <w:rsid w:val="006A7333"/>
    <w:rsid w:val="006B3D9A"/>
    <w:rsid w:val="006D6258"/>
    <w:rsid w:val="006E0AB1"/>
    <w:rsid w:val="007035C8"/>
    <w:rsid w:val="00704483"/>
    <w:rsid w:val="00741068"/>
    <w:rsid w:val="00752634"/>
    <w:rsid w:val="00754926"/>
    <w:rsid w:val="00755625"/>
    <w:rsid w:val="007631A3"/>
    <w:rsid w:val="00774ED2"/>
    <w:rsid w:val="007B7BE8"/>
    <w:rsid w:val="007D1E04"/>
    <w:rsid w:val="008118BB"/>
    <w:rsid w:val="00817A9B"/>
    <w:rsid w:val="00830A4F"/>
    <w:rsid w:val="008361EB"/>
    <w:rsid w:val="0084154D"/>
    <w:rsid w:val="008807A4"/>
    <w:rsid w:val="00880B5B"/>
    <w:rsid w:val="008971FD"/>
    <w:rsid w:val="008F2995"/>
    <w:rsid w:val="00926E77"/>
    <w:rsid w:val="00955141"/>
    <w:rsid w:val="00A51CC0"/>
    <w:rsid w:val="00A609DE"/>
    <w:rsid w:val="00AA1DBB"/>
    <w:rsid w:val="00AC0216"/>
    <w:rsid w:val="00AD64EE"/>
    <w:rsid w:val="00AE0319"/>
    <w:rsid w:val="00B21070"/>
    <w:rsid w:val="00B3514A"/>
    <w:rsid w:val="00B50AF7"/>
    <w:rsid w:val="00B73BF4"/>
    <w:rsid w:val="00B80A67"/>
    <w:rsid w:val="00B82E1A"/>
    <w:rsid w:val="00B84ADC"/>
    <w:rsid w:val="00B920AA"/>
    <w:rsid w:val="00BE6C46"/>
    <w:rsid w:val="00C82ACB"/>
    <w:rsid w:val="00C9334C"/>
    <w:rsid w:val="00CB0814"/>
    <w:rsid w:val="00CB0A12"/>
    <w:rsid w:val="00CC17D6"/>
    <w:rsid w:val="00CD781D"/>
    <w:rsid w:val="00CE5EA5"/>
    <w:rsid w:val="00D07C0F"/>
    <w:rsid w:val="00D11876"/>
    <w:rsid w:val="00D16932"/>
    <w:rsid w:val="00D24507"/>
    <w:rsid w:val="00D74806"/>
    <w:rsid w:val="00DB05AC"/>
    <w:rsid w:val="00DE45EC"/>
    <w:rsid w:val="00DF5DB7"/>
    <w:rsid w:val="00E03525"/>
    <w:rsid w:val="00E33EE6"/>
    <w:rsid w:val="00E36C9F"/>
    <w:rsid w:val="00E9278C"/>
    <w:rsid w:val="00E94673"/>
    <w:rsid w:val="00EF12B1"/>
    <w:rsid w:val="00F01E08"/>
    <w:rsid w:val="00F03DA8"/>
    <w:rsid w:val="00F07665"/>
    <w:rsid w:val="00F74D92"/>
    <w:rsid w:val="00F94DA8"/>
    <w:rsid w:val="00FE6AE6"/>
    <w:rsid w:val="00FF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E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F0D29" w:themeColor="text1"/>
      <w:spacing w:val="15"/>
      <w:szCs w:val="22"/>
    </w:rPr>
  </w:style>
  <w:style w:type="paragraph" w:styleId="Heading1">
    <w:name w:val="heading 1"/>
    <w:next w:val="Normal"/>
    <w:qFormat/>
    <w:rsid w:val="00817A9B"/>
    <w:pPr>
      <w:outlineLvl w:val="0"/>
    </w:pPr>
    <w:rPr>
      <w:rFonts w:asciiTheme="minorHAnsi" w:hAnsiTheme="minorHAnsi"/>
      <w:b/>
      <w:color w:val="024F75" w:themeColor="accent1"/>
      <w:spacing w:val="30"/>
      <w:sz w:val="72"/>
      <w:szCs w:val="28"/>
    </w:rPr>
  </w:style>
  <w:style w:type="paragraph" w:styleId="Heading2">
    <w:name w:val="heading 2"/>
    <w:basedOn w:val="Normal"/>
    <w:next w:val="Normal"/>
    <w:link w:val="Heading2Char"/>
    <w:qFormat/>
    <w:rsid w:val="005F3078"/>
    <w:pPr>
      <w:outlineLvl w:val="1"/>
    </w:pPr>
    <w:rPr>
      <w:color w:val="34ABA2" w:themeColor="accent3"/>
      <w:kern w:val="28"/>
      <w:sz w:val="48"/>
      <w:szCs w:val="52"/>
      <w:lang w:val="en"/>
    </w:rPr>
  </w:style>
  <w:style w:type="paragraph" w:styleId="Heading3">
    <w:name w:val="heading 3"/>
    <w:next w:val="Normal"/>
    <w:qFormat/>
    <w:rsid w:val="00817A9B"/>
    <w:pPr>
      <w:spacing w:after="360"/>
      <w:outlineLvl w:val="2"/>
    </w:pPr>
    <w:rPr>
      <w:rFonts w:asciiTheme="majorHAnsi" w:hAnsiTheme="majorHAnsi" w:cs="Arial"/>
      <w:b/>
      <w:bCs/>
      <w:color w:val="024F75" w:themeColor="accent1"/>
      <w:spacing w:val="20"/>
      <w:sz w:val="32"/>
      <w:szCs w:val="32"/>
      <w:lang w:val="en"/>
    </w:rPr>
  </w:style>
  <w:style w:type="paragraph" w:styleId="Heading4">
    <w:name w:val="heading 4"/>
    <w:next w:val="Normal"/>
    <w:link w:val="Heading4Char"/>
    <w:qFormat/>
    <w:rsid w:val="005F3078"/>
    <w:pPr>
      <w:spacing w:before="360" w:after="240"/>
      <w:outlineLvl w:val="3"/>
    </w:pPr>
    <w:rPr>
      <w:rFonts w:asciiTheme="majorHAnsi" w:hAnsiTheme="majorHAnsi" w:cs="Arial"/>
      <w:bCs/>
      <w:color w:val="3592CF" w:themeColor="accent2"/>
      <w:spacing w:val="10"/>
      <w:sz w:val="36"/>
      <w:szCs w:val="28"/>
      <w:lang w:val="en"/>
    </w:rPr>
  </w:style>
  <w:style w:type="paragraph" w:styleId="Heading7">
    <w:name w:val="heading 7"/>
    <w:aliases w:val="Heading 7 Char"/>
    <w:basedOn w:val="Normal"/>
    <w:link w:val="Heading7Char1"/>
    <w:qFormat/>
    <w:rsid w:val="00CB0A12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cs="Arial Black"/>
      <w:color w:val="3592CF" w:themeColor="accent2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Heading7Char1"/>
    <w:link w:val="Heading2"/>
    <w:rsid w:val="005F3078"/>
    <w:rPr>
      <w:rFonts w:asciiTheme="minorHAnsi" w:eastAsiaTheme="minorEastAsia" w:hAnsiTheme="minorHAnsi" w:cstheme="minorBidi"/>
      <w:color w:val="34ABA2" w:themeColor="accent3"/>
      <w:spacing w:val="15"/>
      <w:kern w:val="28"/>
      <w:sz w:val="48"/>
      <w:szCs w:val="52"/>
      <w:lang w:val="en"/>
    </w:rPr>
  </w:style>
  <w:style w:type="character" w:customStyle="1" w:styleId="Heading7Char1">
    <w:name w:val="Heading 7 Char1"/>
    <w:aliases w:val="Heading 7 Char Char"/>
    <w:basedOn w:val="DefaultParagraphFont"/>
    <w:link w:val="Heading7"/>
    <w:rsid w:val="00CB0A12"/>
    <w:rPr>
      <w:rFonts w:asciiTheme="minorHAnsi" w:eastAsiaTheme="minorEastAsia" w:hAnsiTheme="minorHAnsi" w:cs="Arial Black"/>
      <w:color w:val="3592CF" w:themeColor="accent2"/>
      <w:spacing w:val="15"/>
      <w:kern w:val="28"/>
    </w:rPr>
  </w:style>
  <w:style w:type="paragraph" w:customStyle="1" w:styleId="CaptionText">
    <w:name w:val="CaptionText"/>
    <w:rsid w:val="000E70AF"/>
    <w:pPr>
      <w:jc w:val="center"/>
    </w:pPr>
    <w:rPr>
      <w:rFonts w:ascii="Arial" w:hAnsi="Arial" w:cs="Arial"/>
      <w:kern w:val="28"/>
      <w:sz w:val="15"/>
      <w:szCs w:val="15"/>
      <w:lang w:val="en"/>
    </w:rPr>
  </w:style>
  <w:style w:type="paragraph" w:styleId="BodyText">
    <w:name w:val="Body Text"/>
    <w:basedOn w:val="Normal"/>
    <w:link w:val="BodyTextChar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  <w:lang w:val="en"/>
    </w:rPr>
  </w:style>
  <w:style w:type="character" w:customStyle="1" w:styleId="BodyTextChar">
    <w:name w:val="Body Text Char"/>
    <w:basedOn w:val="DefaultParagraphFont"/>
    <w:link w:val="BodyText"/>
    <w:rsid w:val="000E70AF"/>
    <w:rPr>
      <w:rFonts w:ascii="Tahoma" w:hAnsi="Tahoma" w:cs="Arial"/>
      <w:kern w:val="28"/>
      <w:sz w:val="18"/>
      <w:szCs w:val="18"/>
      <w:lang w:val="en" w:eastAsia="en-US" w:bidi="ar-SA"/>
    </w:rPr>
  </w:style>
  <w:style w:type="paragraph" w:customStyle="1" w:styleId="tagline">
    <w:name w:val="tagline"/>
    <w:basedOn w:val="Normal"/>
    <w:rsid w:val="000E70AF"/>
    <w:rPr>
      <w:rFonts w:ascii="Tahoma" w:hAnsi="Tahoma"/>
      <w:spacing w:val="20"/>
      <w:sz w:val="22"/>
    </w:rPr>
  </w:style>
  <w:style w:type="paragraph" w:customStyle="1" w:styleId="Address1">
    <w:name w:val="Address 1"/>
    <w:next w:val="Normal"/>
    <w:rsid w:val="000E70AF"/>
    <w:rPr>
      <w:rFonts w:ascii="Palatino Linotype" w:hAnsi="Palatino Linotype"/>
      <w:sz w:val="22"/>
      <w:szCs w:val="24"/>
    </w:rPr>
  </w:style>
  <w:style w:type="paragraph" w:customStyle="1" w:styleId="Address2">
    <w:name w:val="Address 2"/>
    <w:next w:val="Normal"/>
    <w:rsid w:val="000E70AF"/>
    <w:rPr>
      <w:rFonts w:ascii="Tahoma" w:hAnsi="Tahoma" w:cs="Arial"/>
      <w:kern w:val="28"/>
      <w:sz w:val="18"/>
      <w:szCs w:val="18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9AC"/>
    <w:rPr>
      <w:color w:val="082A75" w:themeColor="text2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19AC"/>
    <w:rPr>
      <w:rFonts w:asciiTheme="minorHAnsi" w:eastAsiaTheme="minorEastAsia" w:hAnsiTheme="minorHAnsi" w:cstheme="minorBidi"/>
      <w:color w:val="082A75" w:themeColor="text2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F3078"/>
    <w:pPr>
      <w:contextualSpacing/>
    </w:pPr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3078"/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2419AC"/>
    <w:rPr>
      <w:rFonts w:asciiTheme="minorHAnsi" w:hAnsiTheme="minorHAnsi"/>
      <w:i/>
      <w:iCs/>
      <w:color w:val="082A75" w:themeColor="text2"/>
      <w:sz w:val="20"/>
    </w:rPr>
  </w:style>
  <w:style w:type="character" w:styleId="Emphasis">
    <w:name w:val="Emphasis"/>
    <w:basedOn w:val="DefaultParagraphFont"/>
    <w:uiPriority w:val="20"/>
    <w:qFormat/>
    <w:rsid w:val="005F3078"/>
    <w:rPr>
      <w:rFonts w:asciiTheme="minorHAnsi" w:hAnsiTheme="minorHAnsi"/>
      <w:i/>
      <w:iCs/>
      <w:sz w:val="22"/>
    </w:rPr>
  </w:style>
  <w:style w:type="character" w:styleId="IntenseEmphasis">
    <w:name w:val="Intense Emphasis"/>
    <w:basedOn w:val="DefaultParagraphFont"/>
    <w:uiPriority w:val="21"/>
    <w:qFormat/>
    <w:rsid w:val="005F3078"/>
    <w:rPr>
      <w:rFonts w:asciiTheme="majorHAnsi" w:hAnsiTheme="majorHAnsi"/>
      <w:i/>
      <w:iCs/>
      <w:color w:val="024F75" w:themeColor="accent1"/>
      <w:sz w:val="22"/>
    </w:rPr>
  </w:style>
  <w:style w:type="character" w:styleId="Strong">
    <w:name w:val="Strong"/>
    <w:basedOn w:val="DefaultParagraphFont"/>
    <w:uiPriority w:val="22"/>
    <w:qFormat/>
    <w:rsid w:val="002419AC"/>
    <w:rPr>
      <w:rFonts w:asciiTheme="majorHAnsi" w:hAnsiTheme="majorHAnsi"/>
      <w:b/>
      <w:bCs/>
      <w:color w:val="0F0D29" w:themeColor="text1"/>
      <w:sz w:val="24"/>
    </w:rPr>
  </w:style>
  <w:style w:type="character" w:styleId="SubtleReference">
    <w:name w:val="Subtle Reference"/>
    <w:basedOn w:val="DefaultParagraphFont"/>
    <w:uiPriority w:val="31"/>
    <w:qFormat/>
    <w:rsid w:val="005F3078"/>
    <w:rPr>
      <w:rFonts w:asciiTheme="minorHAnsi" w:hAnsiTheme="minorHAnsi"/>
      <w:smallCaps/>
      <w:color w:val="082A75" w:themeColor="text2"/>
      <w:sz w:val="20"/>
    </w:rPr>
  </w:style>
  <w:style w:type="character" w:styleId="IntenseReference">
    <w:name w:val="Intense Reference"/>
    <w:basedOn w:val="DefaultParagraphFont"/>
    <w:uiPriority w:val="32"/>
    <w:qFormat/>
    <w:rsid w:val="005F3078"/>
    <w:rPr>
      <w:rFonts w:asciiTheme="minorHAnsi" w:hAnsiTheme="minorHAnsi"/>
      <w:b/>
      <w:bCs/>
      <w:smallCaps/>
      <w:color w:val="024F7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5F3078"/>
    <w:rPr>
      <w:rFonts w:asciiTheme="minorHAnsi" w:hAnsiTheme="minorHAnsi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5F30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F3078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F3078"/>
    <w:rPr>
      <w:rFonts w:asciiTheme="minorHAnsi" w:eastAsiaTheme="minorEastAsia" w:hAnsiTheme="minorHAnsi" w:cstheme="minorBidi"/>
      <w:i/>
      <w:iCs/>
      <w:color w:val="0F0D29" w:themeColor="text1"/>
      <w:spacing w:val="15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078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078"/>
    <w:rPr>
      <w:rFonts w:asciiTheme="minorHAnsi" w:eastAsiaTheme="minorEastAsia" w:hAnsiTheme="minorHAnsi" w:cstheme="minorBidi"/>
      <w:i/>
      <w:iCs/>
      <w:color w:val="024F75" w:themeColor="accent1"/>
      <w:spacing w:val="15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A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ACB"/>
    <w:rPr>
      <w:rFonts w:ascii="Tahoma" w:eastAsiaTheme="minorEastAsia" w:hAnsi="Tahoma" w:cs="Tahoma"/>
      <w:color w:val="0F0D29" w:themeColor="text1"/>
      <w:spacing w:val="15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0A63AA"/>
    <w:rPr>
      <w:rFonts w:asciiTheme="majorHAnsi" w:hAnsiTheme="majorHAnsi" w:cs="Arial"/>
      <w:bCs/>
      <w:color w:val="3592CF" w:themeColor="accent2"/>
      <w:spacing w:val="10"/>
      <w:sz w:val="36"/>
      <w:szCs w:val="28"/>
      <w:lang w:val="e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E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0F0D29" w:themeColor="text1"/>
      <w:spacing w:val="15"/>
      <w:szCs w:val="22"/>
    </w:rPr>
  </w:style>
  <w:style w:type="paragraph" w:styleId="Heading1">
    <w:name w:val="heading 1"/>
    <w:next w:val="Normal"/>
    <w:qFormat/>
    <w:rsid w:val="00817A9B"/>
    <w:pPr>
      <w:outlineLvl w:val="0"/>
    </w:pPr>
    <w:rPr>
      <w:rFonts w:asciiTheme="minorHAnsi" w:hAnsiTheme="minorHAnsi"/>
      <w:b/>
      <w:color w:val="024F75" w:themeColor="accent1"/>
      <w:spacing w:val="30"/>
      <w:sz w:val="72"/>
      <w:szCs w:val="28"/>
    </w:rPr>
  </w:style>
  <w:style w:type="paragraph" w:styleId="Heading2">
    <w:name w:val="heading 2"/>
    <w:basedOn w:val="Normal"/>
    <w:next w:val="Normal"/>
    <w:link w:val="Heading2Char"/>
    <w:qFormat/>
    <w:rsid w:val="005F3078"/>
    <w:pPr>
      <w:outlineLvl w:val="1"/>
    </w:pPr>
    <w:rPr>
      <w:color w:val="34ABA2" w:themeColor="accent3"/>
      <w:kern w:val="28"/>
      <w:sz w:val="48"/>
      <w:szCs w:val="52"/>
      <w:lang w:val="en"/>
    </w:rPr>
  </w:style>
  <w:style w:type="paragraph" w:styleId="Heading3">
    <w:name w:val="heading 3"/>
    <w:next w:val="Normal"/>
    <w:qFormat/>
    <w:rsid w:val="00817A9B"/>
    <w:pPr>
      <w:spacing w:after="360"/>
      <w:outlineLvl w:val="2"/>
    </w:pPr>
    <w:rPr>
      <w:rFonts w:asciiTheme="majorHAnsi" w:hAnsiTheme="majorHAnsi" w:cs="Arial"/>
      <w:b/>
      <w:bCs/>
      <w:color w:val="024F75" w:themeColor="accent1"/>
      <w:spacing w:val="20"/>
      <w:sz w:val="32"/>
      <w:szCs w:val="32"/>
      <w:lang w:val="en"/>
    </w:rPr>
  </w:style>
  <w:style w:type="paragraph" w:styleId="Heading4">
    <w:name w:val="heading 4"/>
    <w:next w:val="Normal"/>
    <w:link w:val="Heading4Char"/>
    <w:qFormat/>
    <w:rsid w:val="005F3078"/>
    <w:pPr>
      <w:spacing w:before="360" w:after="240"/>
      <w:outlineLvl w:val="3"/>
    </w:pPr>
    <w:rPr>
      <w:rFonts w:asciiTheme="majorHAnsi" w:hAnsiTheme="majorHAnsi" w:cs="Arial"/>
      <w:bCs/>
      <w:color w:val="3592CF" w:themeColor="accent2"/>
      <w:spacing w:val="10"/>
      <w:sz w:val="36"/>
      <w:szCs w:val="28"/>
      <w:lang w:val="en"/>
    </w:rPr>
  </w:style>
  <w:style w:type="paragraph" w:styleId="Heading7">
    <w:name w:val="heading 7"/>
    <w:aliases w:val="Heading 7 Char"/>
    <w:basedOn w:val="Normal"/>
    <w:link w:val="Heading7Char1"/>
    <w:qFormat/>
    <w:rsid w:val="00CB0A12"/>
    <w:pPr>
      <w:widowControl w:val="0"/>
      <w:overflowPunct w:val="0"/>
      <w:autoSpaceDE w:val="0"/>
      <w:autoSpaceDN w:val="0"/>
      <w:adjustRightInd w:val="0"/>
      <w:spacing w:after="96"/>
      <w:outlineLvl w:val="6"/>
    </w:pPr>
    <w:rPr>
      <w:rFonts w:cs="Arial Black"/>
      <w:color w:val="3592CF" w:themeColor="accent2"/>
      <w:kern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Heading7Char1"/>
    <w:link w:val="Heading2"/>
    <w:rsid w:val="005F3078"/>
    <w:rPr>
      <w:rFonts w:asciiTheme="minorHAnsi" w:eastAsiaTheme="minorEastAsia" w:hAnsiTheme="minorHAnsi" w:cstheme="minorBidi"/>
      <w:color w:val="34ABA2" w:themeColor="accent3"/>
      <w:spacing w:val="15"/>
      <w:kern w:val="28"/>
      <w:sz w:val="48"/>
      <w:szCs w:val="52"/>
      <w:lang w:val="en"/>
    </w:rPr>
  </w:style>
  <w:style w:type="character" w:customStyle="1" w:styleId="Heading7Char1">
    <w:name w:val="Heading 7 Char1"/>
    <w:aliases w:val="Heading 7 Char Char"/>
    <w:basedOn w:val="DefaultParagraphFont"/>
    <w:link w:val="Heading7"/>
    <w:rsid w:val="00CB0A12"/>
    <w:rPr>
      <w:rFonts w:asciiTheme="minorHAnsi" w:eastAsiaTheme="minorEastAsia" w:hAnsiTheme="minorHAnsi" w:cs="Arial Black"/>
      <w:color w:val="3592CF" w:themeColor="accent2"/>
      <w:spacing w:val="15"/>
      <w:kern w:val="28"/>
    </w:rPr>
  </w:style>
  <w:style w:type="paragraph" w:customStyle="1" w:styleId="CaptionText">
    <w:name w:val="CaptionText"/>
    <w:rsid w:val="000E70AF"/>
    <w:pPr>
      <w:jc w:val="center"/>
    </w:pPr>
    <w:rPr>
      <w:rFonts w:ascii="Arial" w:hAnsi="Arial" w:cs="Arial"/>
      <w:kern w:val="28"/>
      <w:sz w:val="15"/>
      <w:szCs w:val="15"/>
      <w:lang w:val="en"/>
    </w:rPr>
  </w:style>
  <w:style w:type="paragraph" w:styleId="BodyText">
    <w:name w:val="Body Text"/>
    <w:basedOn w:val="Normal"/>
    <w:link w:val="BodyTextChar"/>
    <w:rsid w:val="000E70AF"/>
    <w:pPr>
      <w:spacing w:after="143" w:line="406" w:lineRule="auto"/>
    </w:pPr>
    <w:rPr>
      <w:rFonts w:ascii="Tahoma" w:hAnsi="Tahoma" w:cs="Arial"/>
      <w:kern w:val="28"/>
      <w:sz w:val="18"/>
      <w:szCs w:val="18"/>
      <w:lang w:val="en"/>
    </w:rPr>
  </w:style>
  <w:style w:type="character" w:customStyle="1" w:styleId="BodyTextChar">
    <w:name w:val="Body Text Char"/>
    <w:basedOn w:val="DefaultParagraphFont"/>
    <w:link w:val="BodyText"/>
    <w:rsid w:val="000E70AF"/>
    <w:rPr>
      <w:rFonts w:ascii="Tahoma" w:hAnsi="Tahoma" w:cs="Arial"/>
      <w:kern w:val="28"/>
      <w:sz w:val="18"/>
      <w:szCs w:val="18"/>
      <w:lang w:val="en" w:eastAsia="en-US" w:bidi="ar-SA"/>
    </w:rPr>
  </w:style>
  <w:style w:type="paragraph" w:customStyle="1" w:styleId="tagline">
    <w:name w:val="tagline"/>
    <w:basedOn w:val="Normal"/>
    <w:rsid w:val="000E70AF"/>
    <w:rPr>
      <w:rFonts w:ascii="Tahoma" w:hAnsi="Tahoma"/>
      <w:spacing w:val="20"/>
      <w:sz w:val="22"/>
    </w:rPr>
  </w:style>
  <w:style w:type="paragraph" w:customStyle="1" w:styleId="Address1">
    <w:name w:val="Address 1"/>
    <w:next w:val="Normal"/>
    <w:rsid w:val="000E70AF"/>
    <w:rPr>
      <w:rFonts w:ascii="Palatino Linotype" w:hAnsi="Palatino Linotype"/>
      <w:sz w:val="22"/>
      <w:szCs w:val="24"/>
    </w:rPr>
  </w:style>
  <w:style w:type="paragraph" w:customStyle="1" w:styleId="Address2">
    <w:name w:val="Address 2"/>
    <w:next w:val="Normal"/>
    <w:rsid w:val="000E70AF"/>
    <w:rPr>
      <w:rFonts w:ascii="Tahoma" w:hAnsi="Tahoma" w:cs="Arial"/>
      <w:kern w:val="28"/>
      <w:sz w:val="18"/>
      <w:szCs w:val="18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19AC"/>
    <w:rPr>
      <w:color w:val="082A75" w:themeColor="text2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19AC"/>
    <w:rPr>
      <w:rFonts w:asciiTheme="minorHAnsi" w:eastAsiaTheme="minorEastAsia" w:hAnsiTheme="minorHAnsi" w:cstheme="minorBidi"/>
      <w:color w:val="082A75" w:themeColor="text2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F3078"/>
    <w:pPr>
      <w:contextualSpacing/>
    </w:pPr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3078"/>
    <w:rPr>
      <w:rFonts w:asciiTheme="majorHAnsi" w:eastAsiaTheme="majorEastAsia" w:hAnsiTheme="majorHAnsi" w:cstheme="majorBidi"/>
      <w:color w:val="024F75" w:themeColor="accent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07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F3078"/>
    <w:rPr>
      <w:rFonts w:asciiTheme="minorHAnsi" w:eastAsiaTheme="minorEastAsia" w:hAnsiTheme="minorHAnsi" w:cstheme="minorBidi"/>
      <w:color w:val="3B33A2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2419AC"/>
    <w:rPr>
      <w:rFonts w:asciiTheme="minorHAnsi" w:hAnsiTheme="minorHAnsi"/>
      <w:i/>
      <w:iCs/>
      <w:color w:val="082A75" w:themeColor="text2"/>
      <w:sz w:val="20"/>
    </w:rPr>
  </w:style>
  <w:style w:type="character" w:styleId="Emphasis">
    <w:name w:val="Emphasis"/>
    <w:basedOn w:val="DefaultParagraphFont"/>
    <w:uiPriority w:val="20"/>
    <w:qFormat/>
    <w:rsid w:val="005F3078"/>
    <w:rPr>
      <w:rFonts w:asciiTheme="minorHAnsi" w:hAnsiTheme="minorHAnsi"/>
      <w:i/>
      <w:iCs/>
      <w:sz w:val="22"/>
    </w:rPr>
  </w:style>
  <w:style w:type="character" w:styleId="IntenseEmphasis">
    <w:name w:val="Intense Emphasis"/>
    <w:basedOn w:val="DefaultParagraphFont"/>
    <w:uiPriority w:val="21"/>
    <w:qFormat/>
    <w:rsid w:val="005F3078"/>
    <w:rPr>
      <w:rFonts w:asciiTheme="majorHAnsi" w:hAnsiTheme="majorHAnsi"/>
      <w:i/>
      <w:iCs/>
      <w:color w:val="024F75" w:themeColor="accent1"/>
      <w:sz w:val="22"/>
    </w:rPr>
  </w:style>
  <w:style w:type="character" w:styleId="Strong">
    <w:name w:val="Strong"/>
    <w:basedOn w:val="DefaultParagraphFont"/>
    <w:uiPriority w:val="22"/>
    <w:qFormat/>
    <w:rsid w:val="002419AC"/>
    <w:rPr>
      <w:rFonts w:asciiTheme="majorHAnsi" w:hAnsiTheme="majorHAnsi"/>
      <w:b/>
      <w:bCs/>
      <w:color w:val="0F0D29" w:themeColor="text1"/>
      <w:sz w:val="24"/>
    </w:rPr>
  </w:style>
  <w:style w:type="character" w:styleId="SubtleReference">
    <w:name w:val="Subtle Reference"/>
    <w:basedOn w:val="DefaultParagraphFont"/>
    <w:uiPriority w:val="31"/>
    <w:qFormat/>
    <w:rsid w:val="005F3078"/>
    <w:rPr>
      <w:rFonts w:asciiTheme="minorHAnsi" w:hAnsiTheme="minorHAnsi"/>
      <w:smallCaps/>
      <w:color w:val="082A75" w:themeColor="text2"/>
      <w:sz w:val="20"/>
    </w:rPr>
  </w:style>
  <w:style w:type="character" w:styleId="IntenseReference">
    <w:name w:val="Intense Reference"/>
    <w:basedOn w:val="DefaultParagraphFont"/>
    <w:uiPriority w:val="32"/>
    <w:qFormat/>
    <w:rsid w:val="005F3078"/>
    <w:rPr>
      <w:rFonts w:asciiTheme="minorHAnsi" w:hAnsiTheme="minorHAnsi"/>
      <w:b/>
      <w:bCs/>
      <w:smallCaps/>
      <w:color w:val="024F7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5F3078"/>
    <w:rPr>
      <w:rFonts w:asciiTheme="minorHAnsi" w:hAnsiTheme="minorHAnsi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5F30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F3078"/>
    <w:pPr>
      <w:spacing w:before="20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F3078"/>
    <w:rPr>
      <w:rFonts w:asciiTheme="minorHAnsi" w:eastAsiaTheme="minorEastAsia" w:hAnsiTheme="minorHAnsi" w:cstheme="minorBidi"/>
      <w:i/>
      <w:iCs/>
      <w:color w:val="0F0D29" w:themeColor="text1"/>
      <w:spacing w:val="15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078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078"/>
    <w:rPr>
      <w:rFonts w:asciiTheme="minorHAnsi" w:eastAsiaTheme="minorEastAsia" w:hAnsiTheme="minorHAnsi" w:cstheme="minorBidi"/>
      <w:i/>
      <w:iCs/>
      <w:color w:val="024F75" w:themeColor="accent1"/>
      <w:spacing w:val="15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A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ACB"/>
    <w:rPr>
      <w:rFonts w:ascii="Tahoma" w:eastAsiaTheme="minorEastAsia" w:hAnsi="Tahoma" w:cs="Tahoma"/>
      <w:color w:val="0F0D29" w:themeColor="text1"/>
      <w:spacing w:val="15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0A63AA"/>
    <w:rPr>
      <w:rFonts w:asciiTheme="majorHAnsi" w:hAnsiTheme="majorHAnsi" w:cs="Arial"/>
      <w:bCs/>
      <w:color w:val="3592CF" w:themeColor="accent2"/>
      <w:spacing w:val="10"/>
      <w:sz w:val="36"/>
      <w:szCs w:val="2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%20CR%20Director\AppData\Roaming\Microsoft\Templates\Brochure_Arc_design.dotx" TargetMode="External"/></Relationships>
</file>

<file path=word/theme/theme1.xml><?xml version="1.0" encoding="utf-8"?>
<a:theme xmlns:a="http://schemas.openxmlformats.org/drawingml/2006/main" name="Office Theme">
  <a:themeElements>
    <a:clrScheme name="Custom 8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10918-E352-45EF-AD98-16BE10423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Brochure_Arc_design</Template>
  <TotalTime>1564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 CR Director Win 7</dc:creator>
  <cp:lastModifiedBy>PL CR Director Win 7</cp:lastModifiedBy>
  <cp:revision>38</cp:revision>
  <cp:lastPrinted>2018-02-27T17:09:00Z</cp:lastPrinted>
  <dcterms:created xsi:type="dcterms:W3CDTF">2018-02-19T19:34:00Z</dcterms:created>
  <dcterms:modified xsi:type="dcterms:W3CDTF">2018-02-27T17:11:00Z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TC060873201033</vt:lpwstr>
  </property>
</Properties>
</file>